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509C5" w14:textId="77777777" w:rsidR="00AB06EE" w:rsidRDefault="00145D15" w:rsidP="005B0DE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E159F0" wp14:editId="7A4431A3">
                <wp:simplePos x="0" y="0"/>
                <wp:positionH relativeFrom="column">
                  <wp:posOffset>4457700</wp:posOffset>
                </wp:positionH>
                <wp:positionV relativeFrom="paragraph">
                  <wp:posOffset>-114300</wp:posOffset>
                </wp:positionV>
                <wp:extent cx="2083435" cy="2068195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206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A1925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Heiner  Rose</w:t>
                            </w:r>
                          </w:p>
                          <w:p w14:paraId="69C37303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  <w:t>DFB-Mobil Koordinator</w:t>
                            </w:r>
                          </w:p>
                          <w:p w14:paraId="0A201A60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  <w:t>Bereich Weser-Ems</w:t>
                            </w:r>
                          </w:p>
                          <w:p w14:paraId="0CA09804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  <w:t>Am Werksberg 41</w:t>
                            </w:r>
                          </w:p>
                          <w:p w14:paraId="07F47B57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  <w:t>49086 Osnabrück</w:t>
                            </w:r>
                          </w:p>
                          <w:p w14:paraId="492C80B0" w14:textId="72635650" w:rsidR="002A5E97" w:rsidRDefault="0077394E" w:rsidP="002A5E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dfb-mobil-we@nfv.de</w:t>
                            </w:r>
                          </w:p>
                          <w:p w14:paraId="4B51AFBC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  <w:t>0176-96959006</w:t>
                            </w:r>
                          </w:p>
                          <w:p w14:paraId="17CFAA4C" w14:textId="2318AA3F" w:rsidR="00145D15" w:rsidRDefault="00145D15" w:rsidP="002A5E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  <w:t xml:space="preserve">Fax: </w:t>
                            </w:r>
                            <w:r w:rsidR="004A3D82" w:rsidRPr="004A3D82"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0541</w:t>
                            </w:r>
                            <w:r w:rsidR="00826F15"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44012359</w:t>
                            </w:r>
                          </w:p>
                          <w:p w14:paraId="14C4E7C6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</w:pPr>
                          </w:p>
                          <w:p w14:paraId="60FC5951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</w:pPr>
                          </w:p>
                          <w:p w14:paraId="4BFB4FB8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</w:pPr>
                          </w:p>
                          <w:p w14:paraId="032E10C7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 xml:space="preserve">Bereich Weser-Ems   </w:t>
                            </w:r>
                          </w:p>
                          <w:p w14:paraId="194647FC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  <w:t>Kontaktadresse:</w:t>
                            </w:r>
                          </w:p>
                          <w:p w14:paraId="3844500A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 xml:space="preserve">Am Werksberg 41 </w:t>
                            </w:r>
                          </w:p>
                          <w:p w14:paraId="2FBF50AC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>49086 Osnabrück</w:t>
                            </w:r>
                          </w:p>
                          <w:p w14:paraId="5986A36F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  <w:t xml:space="preserve">Telefon: </w:t>
                            </w:r>
                          </w:p>
                          <w:p w14:paraId="1D38C812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>0541-385658</w:t>
                            </w:r>
                          </w:p>
                          <w:p w14:paraId="26601FDA" w14:textId="77777777" w:rsidR="002A5E97" w:rsidRDefault="002A5E97" w:rsidP="002A5E97">
                            <w:pP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>0176-96959006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  <w:t>E-Mail: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B2A258" w14:textId="77777777" w:rsidR="002A5E97" w:rsidRDefault="00097C95" w:rsidP="002A5E97">
                            <w:pP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="002A5E97" w:rsidRPr="008346B6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h.rose@osnanet.de</w:t>
                              </w:r>
                            </w:hyperlink>
                          </w:p>
                          <w:p w14:paraId="700AF3FD" w14:textId="77777777" w:rsidR="00DD6389" w:rsidRPr="002A5E97" w:rsidRDefault="00DD6389" w:rsidP="00DD6389">
                            <w:pPr>
                              <w:pStyle w:val="Info-Spalte"/>
                              <w:rPr>
                                <w:b/>
                              </w:rPr>
                            </w:pPr>
                          </w:p>
                          <w:p w14:paraId="6F3F31EF" w14:textId="77777777" w:rsidR="00DD6389" w:rsidRPr="006A10E8" w:rsidRDefault="00DD6389" w:rsidP="006A10E8">
                            <w:pPr>
                              <w:pStyle w:val="Info-Spal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159F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1pt;margin-top:-9pt;width:164.05pt;height:16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" filled="f" stroked="f">
                <v:textbox>
                  <w:txbxContent>
                    <w:p w14:paraId="239A1925" w14:textId="77777777" w:rsidR="002A5E97" w:rsidRDefault="002A5E97" w:rsidP="002A5E97">
                      <w:pP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Heiner  Rose</w:t>
                      </w:r>
                    </w:p>
                    <w:p w14:paraId="69C37303" w14:textId="77777777" w:rsidR="002A5E97" w:rsidRDefault="002A5E97" w:rsidP="002A5E97">
                      <w:pP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  <w:t>DFB-Mobil Koordinator</w:t>
                      </w:r>
                    </w:p>
                    <w:p w14:paraId="0A201A60" w14:textId="77777777" w:rsidR="002A5E97" w:rsidRDefault="002A5E97" w:rsidP="002A5E97">
                      <w:pP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  <w:t>Bereich Weser-Ems</w:t>
                      </w:r>
                    </w:p>
                    <w:p w14:paraId="0CA09804" w14:textId="77777777" w:rsidR="002A5E97" w:rsidRDefault="002A5E97" w:rsidP="002A5E97">
                      <w:pP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  <w:t>Am Werksberg 41</w:t>
                      </w:r>
                    </w:p>
                    <w:p w14:paraId="07F47B57" w14:textId="77777777" w:rsidR="002A5E97" w:rsidRDefault="002A5E97" w:rsidP="002A5E97">
                      <w:pP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  <w:t>49086 Osnabrück</w:t>
                      </w:r>
                    </w:p>
                    <w:p w14:paraId="492C80B0" w14:textId="72635650" w:rsidR="002A5E97" w:rsidRDefault="0077394E" w:rsidP="002A5E97">
                      <w:pP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dfb-mobil-we@nfv.de</w:t>
                      </w:r>
                    </w:p>
                    <w:p w14:paraId="4B51AFBC" w14:textId="77777777" w:rsidR="002A5E97" w:rsidRDefault="002A5E97" w:rsidP="002A5E97">
                      <w:pP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  <w:t>0176-96959006</w:t>
                      </w:r>
                    </w:p>
                    <w:p w14:paraId="17CFAA4C" w14:textId="2318AA3F" w:rsidR="00145D15" w:rsidRDefault="00145D15" w:rsidP="002A5E97">
                      <w:pP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  <w:t xml:space="preserve">Fax: </w:t>
                      </w:r>
                      <w:r w:rsidR="004A3D82" w:rsidRPr="004A3D82"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16"/>
                          <w:szCs w:val="16"/>
                        </w:rPr>
                        <w:t>0541</w:t>
                      </w:r>
                      <w:r w:rsidR="00826F15"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16"/>
                          <w:szCs w:val="16"/>
                        </w:rPr>
                        <w:t xml:space="preserve"> 44012359</w:t>
                      </w:r>
                    </w:p>
                    <w:p w14:paraId="14C4E7C6" w14:textId="77777777" w:rsidR="002A5E97" w:rsidRDefault="002A5E97" w:rsidP="002A5E97">
                      <w:pP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</w:pPr>
                    </w:p>
                    <w:p w14:paraId="60FC5951" w14:textId="77777777" w:rsidR="002A5E97" w:rsidRDefault="002A5E97" w:rsidP="002A5E97">
                      <w:pP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</w:pPr>
                    </w:p>
                    <w:p w14:paraId="4BFB4FB8" w14:textId="77777777" w:rsidR="002A5E97" w:rsidRDefault="002A5E97" w:rsidP="002A5E97">
                      <w:pP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</w:pPr>
                    </w:p>
                    <w:p w14:paraId="032E10C7" w14:textId="77777777" w:rsidR="002A5E97" w:rsidRDefault="002A5E97" w:rsidP="002A5E97">
                      <w:pP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 xml:space="preserve">Bereich Weser-Ems   </w:t>
                      </w:r>
                    </w:p>
                    <w:p w14:paraId="194647FC" w14:textId="77777777" w:rsidR="002A5E97" w:rsidRDefault="002A5E97" w:rsidP="002A5E97">
                      <w:pP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  <w:t>Kontaktadresse:</w:t>
                      </w:r>
                    </w:p>
                    <w:p w14:paraId="3844500A" w14:textId="77777777" w:rsidR="002A5E97" w:rsidRDefault="002A5E97" w:rsidP="002A5E97">
                      <w:pP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 xml:space="preserve">Am Werksberg 41 </w:t>
                      </w:r>
                    </w:p>
                    <w:p w14:paraId="2FBF50AC" w14:textId="77777777" w:rsidR="002A5E97" w:rsidRDefault="002A5E97" w:rsidP="002A5E97">
                      <w:pP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>49086 Osnabrück</w:t>
                      </w:r>
                    </w:p>
                    <w:p w14:paraId="5986A36F" w14:textId="77777777" w:rsidR="002A5E97" w:rsidRDefault="002A5E97" w:rsidP="002A5E97">
                      <w:pP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  <w:t xml:space="preserve">Telefon: </w:t>
                      </w:r>
                    </w:p>
                    <w:p w14:paraId="1D38C812" w14:textId="77777777" w:rsidR="002A5E97" w:rsidRDefault="002A5E97" w:rsidP="002A5E97">
                      <w:pP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>0541-385658</w:t>
                      </w:r>
                    </w:p>
                    <w:p w14:paraId="26601FDA" w14:textId="77777777" w:rsidR="002A5E97" w:rsidRDefault="002A5E97" w:rsidP="002A5E97">
                      <w:pP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>0176-96959006</w:t>
                      </w:r>
                      <w: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  <w:t>E-Mail:</w:t>
                      </w:r>
                      <w: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B2A258" w14:textId="77777777" w:rsidR="002A5E97" w:rsidRDefault="00097C95" w:rsidP="002A5E97">
                      <w:pP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</w:pPr>
                      <w:hyperlink r:id="rId9" w:history="1">
                        <w:r w:rsidR="002A5E97" w:rsidRPr="008346B6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h.rose@osnanet.de</w:t>
                        </w:r>
                      </w:hyperlink>
                    </w:p>
                    <w:p w14:paraId="700AF3FD" w14:textId="77777777" w:rsidR="00DD6389" w:rsidRPr="002A5E97" w:rsidRDefault="00DD6389" w:rsidP="00DD6389">
                      <w:pPr>
                        <w:pStyle w:val="Info-Spalte"/>
                        <w:rPr>
                          <w:b/>
                        </w:rPr>
                      </w:pPr>
                    </w:p>
                    <w:p w14:paraId="6F3F31EF" w14:textId="77777777" w:rsidR="00DD6389" w:rsidRPr="006A10E8" w:rsidRDefault="00DD6389" w:rsidP="006A10E8">
                      <w:pPr>
                        <w:pStyle w:val="Info-Spalt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1382C" wp14:editId="6C44B07F">
                <wp:simplePos x="0" y="0"/>
                <wp:positionH relativeFrom="column">
                  <wp:posOffset>4575175</wp:posOffset>
                </wp:positionH>
                <wp:positionV relativeFrom="paragraph">
                  <wp:posOffset>-10795</wp:posOffset>
                </wp:positionV>
                <wp:extent cx="1896745" cy="563245"/>
                <wp:effectExtent l="1905" t="0" r="635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3D242" w14:textId="77777777" w:rsidR="000F0A44" w:rsidRPr="006A10E8" w:rsidRDefault="000F0A44" w:rsidP="006A10E8">
                            <w:pPr>
                              <w:pStyle w:val="Info-Spal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1382C" id="Text Box 3" o:spid="_x0000_s1027" type="#_x0000_t202" style="position:absolute;margin-left:360.25pt;margin-top:-.85pt;width:149.35pt;height:4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ovtg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" filled="f" stroked="f">
                <v:textbox>
                  <w:txbxContent>
                    <w:p w14:paraId="4863D242" w14:textId="77777777" w:rsidR="000F0A44" w:rsidRPr="006A10E8" w:rsidRDefault="000F0A44" w:rsidP="006A10E8">
                      <w:pPr>
                        <w:pStyle w:val="Info-Spalt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33E10A" wp14:editId="3B4CFB80">
                <wp:simplePos x="0" y="0"/>
                <wp:positionH relativeFrom="page">
                  <wp:posOffset>919480</wp:posOffset>
                </wp:positionH>
                <wp:positionV relativeFrom="page">
                  <wp:posOffset>1818005</wp:posOffset>
                </wp:positionV>
                <wp:extent cx="3300095" cy="1967230"/>
                <wp:effectExtent l="0" t="0" r="1905" b="1397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095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65DBC" w14:textId="77777777" w:rsidR="00262C8A" w:rsidRPr="00262C8A" w:rsidRDefault="00262C8A" w:rsidP="00262C8A">
                            <w:pPr>
                              <w:pStyle w:val="Info-Spalte"/>
                              <w:rPr>
                                <w:b/>
                              </w:rPr>
                            </w:pPr>
                            <w:r w:rsidRPr="00262C8A">
                              <w:rPr>
                                <w:b/>
                                <w:color w:val="E30613"/>
                              </w:rPr>
                              <w:t xml:space="preserve">NFV </w:t>
                            </w:r>
                            <w:r w:rsidRPr="00262C8A">
                              <w:rPr>
                                <w:b/>
                              </w:rPr>
                              <w:t>| Schillerstraße 4 | 30890 Barsinghausen</w:t>
                            </w:r>
                          </w:p>
                          <w:p w14:paraId="2E9697C4" w14:textId="77777777" w:rsidR="00262C8A" w:rsidRDefault="00262C8A" w:rsidP="00F165EF">
                            <w:pPr>
                              <w:pStyle w:val="AddressText"/>
                            </w:pPr>
                          </w:p>
                          <w:p w14:paraId="624902F5" w14:textId="0802A245" w:rsidR="00F165EF" w:rsidRPr="00F165EF" w:rsidRDefault="00097C95" w:rsidP="002A5E97">
                            <w:pPr>
                              <w:pStyle w:val="AddressText"/>
                            </w:pPr>
                            <w:sdt>
                              <w:sdtP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alias w:val="Address"/>
                                <w:tag w:val="Address"/>
                                <w:id w:val="318146116"/>
                                <w:placeholder>
                                  <w:docPart w:val="A743287C09D6453B9E6E82ED2443FB9A"/>
                                </w:placeholder>
                                <w:text w:multiLine="1"/>
                              </w:sdtPr>
                              <w:sdtEndPr/>
                              <w:sdtContent>
                                <w:r w:rsidR="002A5E97" w:rsidRPr="002A5E97">
                                  <w:rPr>
                                    <w:rFonts w:eastAsia="Times New Roman" w:cs="Arial"/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="002A5E97" w:rsidRPr="002A5E97">
                                  <w:rPr>
                                    <w:rFonts w:eastAsia="Times New Roman" w:cs="Arial"/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="002A5E97">
                                  <w:rPr>
                                    <w:rFonts w:eastAsia="Times New Roman" w:cs="Arial"/>
                                    <w:sz w:val="22"/>
                                  </w:rPr>
                                  <w:br/>
                                </w:r>
                                <w:r w:rsidR="002A5E97" w:rsidRPr="002A5E97">
                                  <w:rPr>
                                    <w:rFonts w:eastAsia="Times New Roman" w:cs="Arial"/>
                                    <w:sz w:val="22"/>
                                    <w:szCs w:val="22"/>
                                  </w:rPr>
                                  <w:t xml:space="preserve">An alle </w:t>
                                </w:r>
                                <w:r w:rsidR="002A5E97">
                                  <w:rPr>
                                    <w:rFonts w:eastAsia="Times New Roman" w:cs="Arial"/>
                                    <w:sz w:val="22"/>
                                  </w:rPr>
                                  <w:br/>
                                </w:r>
                                <w:r w:rsidR="002A5E97">
                                  <w:rPr>
                                    <w:rFonts w:eastAsia="Times New Roman" w:cs="Arial"/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="00DD5F9B">
                                  <w:rPr>
                                    <w:rFonts w:eastAsia="Times New Roman" w:cs="Arial"/>
                                    <w:sz w:val="22"/>
                                    <w:szCs w:val="22"/>
                                  </w:rPr>
                                  <w:t>Fuß</w:t>
                                </w:r>
                                <w:r w:rsidR="009F09EE">
                                  <w:rPr>
                                    <w:rFonts w:eastAsia="Times New Roman" w:cs="Arial"/>
                                    <w:sz w:val="22"/>
                                    <w:szCs w:val="22"/>
                                  </w:rPr>
                                  <w:t>ballvereine</w:t>
                                </w:r>
                                <w:r w:rsidR="002A5E97" w:rsidRPr="002A5E97">
                                  <w:rPr>
                                    <w:rFonts w:eastAsia="Times New Roman" w:cs="Arial"/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="002A5E97" w:rsidRPr="002A5E97">
                                  <w:rPr>
                                    <w:rFonts w:eastAsia="Times New Roman" w:cs="Arial"/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="002A5E97" w:rsidRPr="002A5E97">
                                  <w:rPr>
                                    <w:rFonts w:eastAsia="Times New Roman" w:cs="Arial"/>
                                    <w:sz w:val="22"/>
                                    <w:szCs w:val="22"/>
                                  </w:rPr>
                                  <w:br/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E10A" id="_x0000_s1028" type="#_x0000_t202" style="position:absolute;margin-left:72.4pt;margin-top:143.15pt;width:259.85pt;height:154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" filled="f" stroked="f" strokeweight=".5pt">
                <v:textbox inset="0,0,0,0">
                  <w:txbxContent>
                    <w:p w14:paraId="07965DBC" w14:textId="77777777" w:rsidR="00262C8A" w:rsidRPr="00262C8A" w:rsidRDefault="00262C8A" w:rsidP="00262C8A">
                      <w:pPr>
                        <w:pStyle w:val="Info-Spalte"/>
                        <w:rPr>
                          <w:b/>
                        </w:rPr>
                      </w:pPr>
                      <w:r w:rsidRPr="00262C8A">
                        <w:rPr>
                          <w:b/>
                          <w:color w:val="E30613"/>
                        </w:rPr>
                        <w:t xml:space="preserve">NFV </w:t>
                      </w:r>
                      <w:r w:rsidRPr="00262C8A">
                        <w:rPr>
                          <w:b/>
                        </w:rPr>
                        <w:t>| Schillerstraße 4 | 30890 Barsinghausen</w:t>
                      </w:r>
                    </w:p>
                    <w:p w14:paraId="2E9697C4" w14:textId="77777777" w:rsidR="00262C8A" w:rsidRDefault="00262C8A" w:rsidP="00F165EF">
                      <w:pPr>
                        <w:pStyle w:val="AddressText"/>
                      </w:pPr>
                    </w:p>
                    <w:p w14:paraId="624902F5" w14:textId="0802A245" w:rsidR="00F165EF" w:rsidRPr="00F165EF" w:rsidRDefault="00097C95" w:rsidP="002A5E97">
                      <w:pPr>
                        <w:pStyle w:val="AddressText"/>
                      </w:pPr>
                      <w:sdt>
                        <w:sdtPr>
                          <w:rPr>
                            <w:rFonts w:eastAsia="Times New Roman" w:cs="Arial"/>
                            <w:sz w:val="22"/>
                            <w:szCs w:val="22"/>
                          </w:rPr>
                          <w:alias w:val="Address"/>
                          <w:tag w:val="Address"/>
                          <w:id w:val="318146116"/>
                          <w:placeholder>
                            <w:docPart w:val="A743287C09D6453B9E6E82ED2443FB9A"/>
                          </w:placeholder>
                          <w:text w:multiLine="1"/>
                        </w:sdtPr>
                        <w:sdtEndPr/>
                        <w:sdtContent>
                          <w:r w:rsidR="002A5E97" w:rsidRPr="002A5E97">
                            <w:rPr>
                              <w:rFonts w:eastAsia="Times New Roman" w:cs="Arial"/>
                              <w:sz w:val="22"/>
                              <w:szCs w:val="22"/>
                            </w:rPr>
                            <w:br/>
                          </w:r>
                          <w:r w:rsidR="002A5E97" w:rsidRPr="002A5E97">
                            <w:rPr>
                              <w:rFonts w:eastAsia="Times New Roman" w:cs="Arial"/>
                              <w:sz w:val="22"/>
                              <w:szCs w:val="22"/>
                            </w:rPr>
                            <w:br/>
                          </w:r>
                          <w:r w:rsidR="002A5E97">
                            <w:rPr>
                              <w:rFonts w:eastAsia="Times New Roman" w:cs="Arial"/>
                              <w:sz w:val="22"/>
                            </w:rPr>
                            <w:br/>
                          </w:r>
                          <w:r w:rsidR="002A5E97" w:rsidRPr="002A5E97">
                            <w:rPr>
                              <w:rFonts w:eastAsia="Times New Roman" w:cs="Arial"/>
                              <w:sz w:val="22"/>
                              <w:szCs w:val="22"/>
                            </w:rPr>
                            <w:t xml:space="preserve">An alle </w:t>
                          </w:r>
                          <w:r w:rsidR="002A5E97">
                            <w:rPr>
                              <w:rFonts w:eastAsia="Times New Roman" w:cs="Arial"/>
                              <w:sz w:val="22"/>
                            </w:rPr>
                            <w:br/>
                          </w:r>
                          <w:r w:rsidR="002A5E97">
                            <w:rPr>
                              <w:rFonts w:eastAsia="Times New Roman" w:cs="Arial"/>
                              <w:sz w:val="22"/>
                              <w:szCs w:val="22"/>
                            </w:rPr>
                            <w:br/>
                          </w:r>
                          <w:r w:rsidR="00DD5F9B">
                            <w:rPr>
                              <w:rFonts w:eastAsia="Times New Roman" w:cs="Arial"/>
                              <w:sz w:val="22"/>
                              <w:szCs w:val="22"/>
                            </w:rPr>
                            <w:t>Fuß</w:t>
                          </w:r>
                          <w:r w:rsidR="009F09EE">
                            <w:rPr>
                              <w:rFonts w:eastAsia="Times New Roman" w:cs="Arial"/>
                              <w:sz w:val="22"/>
                              <w:szCs w:val="22"/>
                            </w:rPr>
                            <w:t>ballvereine</w:t>
                          </w:r>
                          <w:r w:rsidR="002A5E97" w:rsidRPr="002A5E97">
                            <w:rPr>
                              <w:rFonts w:eastAsia="Times New Roman" w:cs="Arial"/>
                              <w:sz w:val="22"/>
                              <w:szCs w:val="22"/>
                            </w:rPr>
                            <w:br/>
                          </w:r>
                          <w:r w:rsidR="002A5E97" w:rsidRPr="002A5E97">
                            <w:rPr>
                              <w:rFonts w:eastAsia="Times New Roman" w:cs="Arial"/>
                              <w:sz w:val="22"/>
                              <w:szCs w:val="22"/>
                            </w:rPr>
                            <w:br/>
                          </w:r>
                          <w:r w:rsidR="002A5E97" w:rsidRPr="002A5E97">
                            <w:rPr>
                              <w:rFonts w:eastAsia="Times New Roman" w:cs="Arial"/>
                              <w:sz w:val="22"/>
                              <w:szCs w:val="22"/>
                            </w:rPr>
                            <w:br/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949C51" w14:textId="77777777" w:rsidR="00AB06EE" w:rsidRDefault="00AB06EE" w:rsidP="005B0DE0"/>
    <w:p w14:paraId="7F3D896B" w14:textId="77777777" w:rsidR="00AB06EE" w:rsidRDefault="00AB06EE" w:rsidP="005B0DE0"/>
    <w:p w14:paraId="76CDBE56" w14:textId="77777777" w:rsidR="00AB06EE" w:rsidRDefault="00AB06EE" w:rsidP="005B0DE0"/>
    <w:p w14:paraId="4E0BDBCF" w14:textId="77777777" w:rsidR="00AB06EE" w:rsidRDefault="00AB06EE" w:rsidP="005B0DE0"/>
    <w:p w14:paraId="37FC63B3" w14:textId="77777777" w:rsidR="00AB06EE" w:rsidRDefault="00AB06EE" w:rsidP="005B0DE0"/>
    <w:p w14:paraId="68899926" w14:textId="77777777" w:rsidR="00AB06EE" w:rsidRDefault="00AB06EE" w:rsidP="005B0DE0"/>
    <w:p w14:paraId="01C53FD1" w14:textId="45ED2995" w:rsidR="009F09EE" w:rsidRDefault="009F09EE" w:rsidP="009F09EE">
      <w:pPr>
        <w:rPr>
          <w:rFonts w:ascii="Arial" w:hAnsi="Arial" w:cs="Arial"/>
        </w:rPr>
      </w:pPr>
      <w:r>
        <w:rPr>
          <w:rFonts w:ascii="Arial" w:hAnsi="Arial" w:cs="Arial"/>
        </w:rPr>
        <w:t xml:space="preserve">Liebe Sportfreunde,                                                                                   </w:t>
      </w:r>
      <w:r w:rsidR="00BB0A5B">
        <w:rPr>
          <w:rFonts w:ascii="Arial" w:hAnsi="Arial" w:cs="Arial"/>
        </w:rPr>
        <w:t xml:space="preserve">            Osnabrück </w:t>
      </w:r>
      <w:r w:rsidR="00826C5B">
        <w:rPr>
          <w:rFonts w:ascii="Arial" w:hAnsi="Arial" w:cs="Arial"/>
        </w:rPr>
        <w:t>2</w:t>
      </w:r>
      <w:r w:rsidR="00097C95">
        <w:rPr>
          <w:rFonts w:ascii="Arial" w:hAnsi="Arial" w:cs="Arial"/>
        </w:rPr>
        <w:t>3</w:t>
      </w:r>
      <w:bookmarkStart w:id="0" w:name="_GoBack"/>
      <w:bookmarkEnd w:id="0"/>
      <w:r w:rsidR="00BB0A5B">
        <w:rPr>
          <w:rFonts w:ascii="Arial" w:hAnsi="Arial" w:cs="Arial"/>
        </w:rPr>
        <w:t>.</w:t>
      </w:r>
      <w:r w:rsidR="00097C95">
        <w:rPr>
          <w:rFonts w:ascii="Arial" w:hAnsi="Arial" w:cs="Arial"/>
        </w:rPr>
        <w:t>12</w:t>
      </w:r>
      <w:r w:rsidR="00BB0A5B">
        <w:rPr>
          <w:rFonts w:ascii="Arial" w:hAnsi="Arial" w:cs="Arial"/>
        </w:rPr>
        <w:t>202</w:t>
      </w:r>
      <w:r w:rsidR="00826C5B">
        <w:rPr>
          <w:rFonts w:ascii="Arial" w:hAnsi="Arial" w:cs="Arial"/>
        </w:rPr>
        <w:t>1</w:t>
      </w:r>
    </w:p>
    <w:p w14:paraId="072DF5D1" w14:textId="77777777" w:rsidR="009F09EE" w:rsidRDefault="009F09EE" w:rsidP="009F09EE">
      <w:pPr>
        <w:rPr>
          <w:rFonts w:ascii="Arial" w:hAnsi="Arial" w:cs="Arial"/>
        </w:rPr>
      </w:pPr>
    </w:p>
    <w:p w14:paraId="093C11F2" w14:textId="7596641F" w:rsidR="009F09EE" w:rsidRDefault="009F09EE" w:rsidP="009F09E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das DFB-Mobil ist wieder </w:t>
      </w:r>
      <w:r>
        <w:rPr>
          <w:rFonts w:ascii="Arial" w:hAnsi="Arial" w:cs="Arial"/>
          <w:vanish/>
        </w:rPr>
        <w:t>alle Ha</w:t>
      </w:r>
      <w:r>
        <w:rPr>
          <w:rFonts w:ascii="Arial" w:hAnsi="Arial" w:cs="Arial"/>
        </w:rPr>
        <w:t>unterweg</w:t>
      </w:r>
      <w:r w:rsidR="00DD08B0">
        <w:rPr>
          <w:rFonts w:ascii="Arial" w:hAnsi="Arial" w:cs="Arial"/>
        </w:rPr>
        <w:t xml:space="preserve">s und kommt mit seinen Trainern </w:t>
      </w:r>
      <w:r>
        <w:rPr>
          <w:rFonts w:ascii="Arial" w:hAnsi="Arial" w:cs="Arial"/>
        </w:rPr>
        <w:t xml:space="preserve">direkt zu Ihnen in den Verein. Wir können jetzt jeden Verein einmal im Jahr kostenlos besuchen. Sichern sie sich die besten Termine. </w:t>
      </w:r>
    </w:p>
    <w:p w14:paraId="6089322A" w14:textId="77777777" w:rsidR="009F09EE" w:rsidRDefault="009F09EE" w:rsidP="009F09E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Im Rahmen der DFB-Vereinsoffensive erhalten die Fußballvereine und die Grundschulen/Förderschulen im neuen Projekt auf ihrem eigenen Vereinsgelände bzw. in der Halle mit dem DFB-Mobil ein rund dreistündiges abwechslungsreiches Demotraining und Infoblock.</w:t>
      </w:r>
    </w:p>
    <w:p w14:paraId="0A566E39" w14:textId="77777777" w:rsidR="009F09EE" w:rsidRDefault="009F09EE" w:rsidP="009F09EE">
      <w:pPr>
        <w:spacing w:before="100" w:beforeAutospacing="1" w:after="100" w:afterAutospacing="1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Das Projekt ist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kostenlos !!!</w:t>
      </w:r>
      <w:proofErr w:type="gramEnd"/>
    </w:p>
    <w:p w14:paraId="30CF420C" w14:textId="77777777" w:rsidR="009F09EE" w:rsidRDefault="009F09EE" w:rsidP="009F09EE">
      <w:pPr>
        <w:spacing w:before="100" w:beforeAutospacing="1" w:after="100" w:afterAutospacing="1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Neue Präsente und Poster der Nationalmannschaft</w:t>
      </w:r>
    </w:p>
    <w:p w14:paraId="1A2588D3" w14:textId="77777777" w:rsidR="009F09EE" w:rsidRDefault="009F09EE" w:rsidP="009F09EE">
      <w:pPr>
        <w:spacing w:before="100" w:beforeAutospacing="1" w:after="100" w:afterAutospacing="1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Die Programme</w:t>
      </w:r>
    </w:p>
    <w:tbl>
      <w:tblPr>
        <w:tblW w:w="9624" w:type="dxa"/>
        <w:tblLook w:val="04A0" w:firstRow="1" w:lastRow="0" w:firstColumn="1" w:lastColumn="0" w:noHBand="0" w:noVBand="1"/>
      </w:tblPr>
      <w:tblGrid>
        <w:gridCol w:w="4503"/>
        <w:gridCol w:w="5121"/>
      </w:tblGrid>
      <w:tr w:rsidR="009F09EE" w14:paraId="27187556" w14:textId="77777777" w:rsidTr="00C92C32">
        <w:tc>
          <w:tcPr>
            <w:tcW w:w="4503" w:type="dxa"/>
            <w:hideMark/>
          </w:tcPr>
          <w:p w14:paraId="2CFEBE8D" w14:textId="012F5627" w:rsidR="009F09EE" w:rsidRPr="00C01528" w:rsidRDefault="009F09EE" w:rsidP="00C92C3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1528">
              <w:rPr>
                <w:rFonts w:ascii="Arial" w:hAnsi="Arial" w:cs="Arial"/>
                <w:b/>
                <w:sz w:val="24"/>
                <w:szCs w:val="24"/>
              </w:rPr>
              <w:t xml:space="preserve">Demotraining </w:t>
            </w:r>
            <w:r w:rsidR="00C92C32">
              <w:rPr>
                <w:rFonts w:ascii="Arial" w:hAnsi="Arial" w:cs="Arial"/>
                <w:b/>
                <w:sz w:val="24"/>
                <w:szCs w:val="24"/>
              </w:rPr>
              <w:t xml:space="preserve">Bambini                       </w:t>
            </w:r>
            <w:proofErr w:type="gramStart"/>
            <w:r w:rsidR="00C92C32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C92C32" w:rsidRPr="00C92C32">
              <w:rPr>
                <w:rFonts w:ascii="Arial" w:hAnsi="Arial" w:cs="Arial"/>
                <w:b/>
                <w:sz w:val="22"/>
              </w:rPr>
              <w:t>„</w:t>
            </w:r>
            <w:proofErr w:type="gramEnd"/>
            <w:r w:rsidR="00C92C32" w:rsidRPr="00C92C32">
              <w:rPr>
                <w:rFonts w:ascii="Arial" w:hAnsi="Arial" w:cs="Arial"/>
                <w:b/>
                <w:sz w:val="22"/>
              </w:rPr>
              <w:t>Ich, der Ball und das Tor“</w:t>
            </w:r>
          </w:p>
        </w:tc>
        <w:tc>
          <w:tcPr>
            <w:tcW w:w="5121" w:type="dxa"/>
            <w:hideMark/>
          </w:tcPr>
          <w:p w14:paraId="43E0EE08" w14:textId="3504C5E0" w:rsidR="009F09EE" w:rsidRPr="00C01528" w:rsidRDefault="00ED6D76" w:rsidP="00C92C32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01528">
              <w:rPr>
                <w:rFonts w:ascii="Arial" w:hAnsi="Arial" w:cs="Arial"/>
                <w:b/>
                <w:sz w:val="24"/>
                <w:szCs w:val="24"/>
              </w:rPr>
              <w:t xml:space="preserve">                (für 16</w:t>
            </w:r>
            <w:r w:rsidR="009F09EE" w:rsidRPr="00C01528">
              <w:rPr>
                <w:rFonts w:ascii="Arial" w:hAnsi="Arial" w:cs="Arial"/>
                <w:b/>
                <w:sz w:val="24"/>
                <w:szCs w:val="24"/>
              </w:rPr>
              <w:t xml:space="preserve"> Kinder)</w:t>
            </w:r>
          </w:p>
        </w:tc>
      </w:tr>
      <w:tr w:rsidR="009F09EE" w14:paraId="28DDED30" w14:textId="77777777" w:rsidTr="00C92C32">
        <w:tc>
          <w:tcPr>
            <w:tcW w:w="4503" w:type="dxa"/>
            <w:hideMark/>
          </w:tcPr>
          <w:p w14:paraId="705A2235" w14:textId="0D137108" w:rsidR="009F09EE" w:rsidRPr="00C01528" w:rsidRDefault="009F09EE" w:rsidP="00C92C32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C01528">
              <w:rPr>
                <w:rFonts w:ascii="Arial" w:hAnsi="Arial" w:cs="Arial"/>
                <w:b/>
                <w:sz w:val="24"/>
                <w:szCs w:val="24"/>
              </w:rPr>
              <w:t xml:space="preserve">Demotraining </w:t>
            </w:r>
            <w:r w:rsidR="00ED6D76" w:rsidRPr="00C0152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92C32">
              <w:rPr>
                <w:rFonts w:ascii="Arial" w:hAnsi="Arial" w:cs="Arial"/>
                <w:b/>
                <w:sz w:val="24"/>
                <w:szCs w:val="24"/>
              </w:rPr>
              <w:t>F</w:t>
            </w:r>
            <w:proofErr w:type="gramEnd"/>
            <w:r w:rsidR="00C92C32">
              <w:rPr>
                <w:rFonts w:ascii="Arial" w:hAnsi="Arial" w:cs="Arial"/>
                <w:b/>
                <w:sz w:val="24"/>
                <w:szCs w:val="24"/>
              </w:rPr>
              <w:t xml:space="preserve">-Junioren </w:t>
            </w:r>
            <w:r w:rsidR="00C92C32" w:rsidRPr="00C92C32">
              <w:rPr>
                <w:rFonts w:ascii="Arial" w:hAnsi="Arial" w:cs="Arial"/>
                <w:b/>
                <w:sz w:val="22"/>
              </w:rPr>
              <w:t>„Abwechslungsreich trainieren“</w:t>
            </w:r>
          </w:p>
        </w:tc>
        <w:tc>
          <w:tcPr>
            <w:tcW w:w="5121" w:type="dxa"/>
            <w:hideMark/>
          </w:tcPr>
          <w:p w14:paraId="4CDF2D69" w14:textId="50AA6C2C" w:rsidR="009F09EE" w:rsidRPr="00C01528" w:rsidRDefault="00ED6D76" w:rsidP="00C92C32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01528">
              <w:rPr>
                <w:rFonts w:ascii="Arial" w:hAnsi="Arial" w:cs="Arial"/>
                <w:b/>
                <w:sz w:val="24"/>
                <w:szCs w:val="24"/>
              </w:rPr>
              <w:t xml:space="preserve">                </w:t>
            </w:r>
            <w:r w:rsidR="009F09EE" w:rsidRPr="00C01528">
              <w:rPr>
                <w:rFonts w:ascii="Arial" w:hAnsi="Arial" w:cs="Arial"/>
                <w:b/>
                <w:sz w:val="24"/>
                <w:szCs w:val="24"/>
              </w:rPr>
              <w:t>(für 16 Jugendliche)</w:t>
            </w:r>
          </w:p>
        </w:tc>
      </w:tr>
      <w:tr w:rsidR="009F09EE" w14:paraId="27179D94" w14:textId="77777777" w:rsidTr="00C92C32">
        <w:tc>
          <w:tcPr>
            <w:tcW w:w="4503" w:type="dxa"/>
            <w:hideMark/>
          </w:tcPr>
          <w:p w14:paraId="28EF4F5C" w14:textId="6493F8F6" w:rsidR="00F82A22" w:rsidRPr="00C01528" w:rsidRDefault="009F09EE" w:rsidP="00C92C32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C01528">
              <w:rPr>
                <w:rFonts w:ascii="Arial" w:hAnsi="Arial" w:cs="Arial"/>
                <w:b/>
                <w:sz w:val="24"/>
                <w:szCs w:val="24"/>
                <w:lang w:val="en-US"/>
              </w:rPr>
              <w:t>Demotraining</w:t>
            </w:r>
            <w:proofErr w:type="spellEnd"/>
            <w:r w:rsidRPr="00C01528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="00ED6D76" w:rsidRPr="00C01528">
              <w:rPr>
                <w:rFonts w:ascii="Arial" w:hAnsi="Arial" w:cs="Arial"/>
                <w:b/>
                <w:sz w:val="24"/>
                <w:szCs w:val="24"/>
                <w:lang w:val="en-US"/>
              </w:rPr>
              <w:t>E</w:t>
            </w:r>
            <w:r w:rsidR="00C92C32">
              <w:rPr>
                <w:rFonts w:ascii="Arial" w:hAnsi="Arial" w:cs="Arial"/>
                <w:b/>
                <w:sz w:val="24"/>
                <w:szCs w:val="24"/>
                <w:lang w:val="en-US"/>
              </w:rPr>
              <w:t>-</w:t>
            </w:r>
            <w:proofErr w:type="spellStart"/>
            <w:r w:rsidR="00C92C32">
              <w:rPr>
                <w:rFonts w:ascii="Arial" w:hAnsi="Arial" w:cs="Arial"/>
                <w:b/>
                <w:sz w:val="24"/>
                <w:szCs w:val="24"/>
                <w:lang w:val="en-US"/>
              </w:rPr>
              <w:t>Junioren</w:t>
            </w:r>
            <w:proofErr w:type="spellEnd"/>
            <w:r w:rsidR="00C92C32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            </w:t>
            </w:r>
            <w:proofErr w:type="gramStart"/>
            <w:r w:rsidR="00C92C32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  </w:t>
            </w:r>
            <w:r w:rsidR="00C92C32" w:rsidRPr="00C92C32">
              <w:rPr>
                <w:rFonts w:ascii="Arial" w:hAnsi="Arial" w:cs="Arial"/>
                <w:b/>
                <w:sz w:val="22"/>
                <w:lang w:val="en-US"/>
              </w:rPr>
              <w:t>“</w:t>
            </w:r>
            <w:proofErr w:type="spellStart"/>
            <w:proofErr w:type="gramEnd"/>
            <w:r w:rsidR="00C92C32" w:rsidRPr="00C92C32">
              <w:rPr>
                <w:rFonts w:ascii="Arial" w:hAnsi="Arial" w:cs="Arial"/>
                <w:b/>
                <w:sz w:val="22"/>
                <w:lang w:val="en-US"/>
              </w:rPr>
              <w:t>Freies</w:t>
            </w:r>
            <w:proofErr w:type="spellEnd"/>
            <w:r w:rsidR="00C92C32" w:rsidRPr="00C92C32">
              <w:rPr>
                <w:rFonts w:ascii="Arial" w:hAnsi="Arial" w:cs="Arial"/>
                <w:b/>
                <w:sz w:val="22"/>
                <w:lang w:val="en-US"/>
              </w:rPr>
              <w:t xml:space="preserve"> Spiel-</w:t>
            </w:r>
            <w:proofErr w:type="spellStart"/>
            <w:r w:rsidR="00C92C32" w:rsidRPr="00C92C32">
              <w:rPr>
                <w:rFonts w:ascii="Arial" w:hAnsi="Arial" w:cs="Arial"/>
                <w:b/>
                <w:sz w:val="22"/>
                <w:lang w:val="en-US"/>
              </w:rPr>
              <w:t>Freie</w:t>
            </w:r>
            <w:proofErr w:type="spellEnd"/>
            <w:r w:rsidR="00C92C32" w:rsidRPr="00C92C32">
              <w:rPr>
                <w:rFonts w:ascii="Arial" w:hAnsi="Arial" w:cs="Arial"/>
                <w:b/>
                <w:sz w:val="22"/>
                <w:lang w:val="en-US"/>
              </w:rPr>
              <w:t xml:space="preserve"> </w:t>
            </w:r>
            <w:proofErr w:type="spellStart"/>
            <w:r w:rsidR="00C92C32" w:rsidRPr="00C92C32">
              <w:rPr>
                <w:rFonts w:ascii="Arial" w:hAnsi="Arial" w:cs="Arial"/>
                <w:b/>
                <w:sz w:val="22"/>
                <w:lang w:val="en-US"/>
              </w:rPr>
              <w:t>Entscheidungen</w:t>
            </w:r>
            <w:proofErr w:type="spellEnd"/>
            <w:r w:rsidR="00C92C32" w:rsidRPr="00C92C32">
              <w:rPr>
                <w:rFonts w:ascii="Arial" w:hAnsi="Arial" w:cs="Arial"/>
                <w:b/>
                <w:sz w:val="22"/>
                <w:lang w:val="en-US"/>
              </w:rPr>
              <w:t>”</w:t>
            </w:r>
          </w:p>
        </w:tc>
        <w:tc>
          <w:tcPr>
            <w:tcW w:w="5121" w:type="dxa"/>
            <w:hideMark/>
          </w:tcPr>
          <w:p w14:paraId="35F9B0F5" w14:textId="13481DC3" w:rsidR="009F09EE" w:rsidRPr="00C01528" w:rsidRDefault="00ED6D76" w:rsidP="00C92C32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01528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              </w:t>
            </w:r>
            <w:r w:rsidR="009F09EE" w:rsidRPr="00C01528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="009F09EE" w:rsidRPr="00C01528">
              <w:rPr>
                <w:rFonts w:ascii="Arial" w:hAnsi="Arial" w:cs="Arial"/>
                <w:b/>
                <w:sz w:val="24"/>
                <w:szCs w:val="24"/>
              </w:rPr>
              <w:t>(für 16 Kinder)</w:t>
            </w:r>
          </w:p>
          <w:p w14:paraId="7FC441A7" w14:textId="2F4C63B6" w:rsidR="00F82A22" w:rsidRPr="00C01528" w:rsidRDefault="00BB0A5B" w:rsidP="00C92C32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F09EE" w14:paraId="6FB2BFD0" w14:textId="77777777" w:rsidTr="00C92C32">
        <w:tc>
          <w:tcPr>
            <w:tcW w:w="4503" w:type="dxa"/>
          </w:tcPr>
          <w:p w14:paraId="5004FE9F" w14:textId="64D39282" w:rsidR="002A798E" w:rsidRPr="00C92C32" w:rsidRDefault="00C92C32" w:rsidP="00C92C32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D-/A-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Junioren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                     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  </w:t>
            </w:r>
            <w:r w:rsidRPr="00C92C32">
              <w:rPr>
                <w:rFonts w:ascii="Arial" w:hAnsi="Arial" w:cs="Arial"/>
                <w:b/>
                <w:sz w:val="22"/>
                <w:lang w:val="en-US"/>
              </w:rPr>
              <w:t>“</w:t>
            </w:r>
            <w:proofErr w:type="spellStart"/>
            <w:proofErr w:type="gramEnd"/>
            <w:r w:rsidRPr="00C92C32">
              <w:rPr>
                <w:rFonts w:ascii="Arial" w:hAnsi="Arial" w:cs="Arial"/>
                <w:b/>
                <w:sz w:val="22"/>
                <w:lang w:val="en-US"/>
              </w:rPr>
              <w:t>Spielnahes</w:t>
            </w:r>
            <w:proofErr w:type="spellEnd"/>
            <w:r w:rsidRPr="00C92C32">
              <w:rPr>
                <w:rFonts w:ascii="Arial" w:hAnsi="Arial" w:cs="Arial"/>
                <w:b/>
                <w:sz w:val="22"/>
                <w:lang w:val="en-US"/>
              </w:rPr>
              <w:t xml:space="preserve"> </w:t>
            </w:r>
            <w:proofErr w:type="spellStart"/>
            <w:r w:rsidRPr="00C92C32">
              <w:rPr>
                <w:rFonts w:ascii="Arial" w:hAnsi="Arial" w:cs="Arial"/>
                <w:b/>
                <w:sz w:val="22"/>
                <w:lang w:val="en-US"/>
              </w:rPr>
              <w:t>Kognitionstraining</w:t>
            </w:r>
            <w:proofErr w:type="spellEnd"/>
            <w:r w:rsidRPr="00C92C32">
              <w:rPr>
                <w:rFonts w:ascii="Arial" w:hAnsi="Arial" w:cs="Arial"/>
                <w:b/>
                <w:sz w:val="22"/>
                <w:lang w:val="en-US"/>
              </w:rPr>
              <w:t>”</w:t>
            </w:r>
          </w:p>
        </w:tc>
        <w:tc>
          <w:tcPr>
            <w:tcW w:w="5121" w:type="dxa"/>
          </w:tcPr>
          <w:p w14:paraId="6AA8FB04" w14:textId="0CAAB9CA" w:rsidR="009F09EE" w:rsidRPr="00C01528" w:rsidRDefault="009F09EE" w:rsidP="00C92C32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0152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01528">
              <w:rPr>
                <w:rFonts w:ascii="Arial" w:hAnsi="Arial" w:cs="Arial"/>
                <w:b/>
                <w:sz w:val="24"/>
                <w:szCs w:val="24"/>
              </w:rPr>
              <w:t xml:space="preserve">              </w:t>
            </w:r>
            <w:r w:rsidRPr="00C01528">
              <w:rPr>
                <w:rFonts w:ascii="Arial" w:hAnsi="Arial" w:cs="Arial"/>
                <w:b/>
                <w:sz w:val="24"/>
                <w:szCs w:val="24"/>
              </w:rPr>
              <w:t>(für 16 Jugendliche)</w:t>
            </w:r>
          </w:p>
        </w:tc>
      </w:tr>
      <w:tr w:rsidR="009F09EE" w14:paraId="6EB96EF4" w14:textId="77777777" w:rsidTr="00C92C32">
        <w:tc>
          <w:tcPr>
            <w:tcW w:w="4503" w:type="dxa"/>
          </w:tcPr>
          <w:p w14:paraId="377575F7" w14:textId="63AD43B8" w:rsidR="009F09EE" w:rsidRPr="00C01528" w:rsidRDefault="00C92C32" w:rsidP="00C92C3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B-/A-Junioren         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Pr="00C92C32">
              <w:rPr>
                <w:rFonts w:ascii="Arial" w:hAnsi="Arial" w:cs="Arial"/>
                <w:b/>
                <w:sz w:val="22"/>
              </w:rPr>
              <w:t>„</w:t>
            </w:r>
            <w:proofErr w:type="gramEnd"/>
            <w:r w:rsidRPr="00C92C32">
              <w:rPr>
                <w:rFonts w:ascii="Arial" w:hAnsi="Arial" w:cs="Arial"/>
                <w:b/>
                <w:sz w:val="22"/>
              </w:rPr>
              <w:t>Komplextraining Defensive“</w:t>
            </w:r>
          </w:p>
        </w:tc>
        <w:tc>
          <w:tcPr>
            <w:tcW w:w="5121" w:type="dxa"/>
          </w:tcPr>
          <w:p w14:paraId="57A03380" w14:textId="6B148500" w:rsidR="00ED6D76" w:rsidRPr="00C01528" w:rsidRDefault="00C01528" w:rsidP="00C92C32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</w:t>
            </w:r>
            <w:r w:rsidR="00ED6D76" w:rsidRPr="00C01528">
              <w:rPr>
                <w:rFonts w:ascii="Arial" w:hAnsi="Arial" w:cs="Arial"/>
                <w:b/>
                <w:sz w:val="24"/>
                <w:szCs w:val="24"/>
              </w:rPr>
              <w:t xml:space="preserve"> (für 12 Kind</w:t>
            </w:r>
            <w:r w:rsidR="00C92C32">
              <w:rPr>
                <w:rFonts w:ascii="Arial" w:hAnsi="Arial" w:cs="Arial"/>
                <w:b/>
                <w:sz w:val="24"/>
                <w:szCs w:val="24"/>
              </w:rPr>
              <w:t>er</w:t>
            </w:r>
            <w:r w:rsidR="00ED6D76" w:rsidRPr="00C01528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14:paraId="303B51AF" w14:textId="2CDAF079" w:rsidR="00ED6D76" w:rsidRPr="00C01528" w:rsidRDefault="00ED6D76" w:rsidP="00C92C32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01528" w14:paraId="1E931C20" w14:textId="77777777" w:rsidTr="00C92C32">
        <w:tc>
          <w:tcPr>
            <w:tcW w:w="4503" w:type="dxa"/>
          </w:tcPr>
          <w:p w14:paraId="533DA2F7" w14:textId="77777777" w:rsidR="00C01528" w:rsidRPr="00C01528" w:rsidRDefault="00C01528" w:rsidP="0058023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21" w:type="dxa"/>
          </w:tcPr>
          <w:p w14:paraId="7EA1C1C2" w14:textId="77777777" w:rsidR="00C01528" w:rsidRPr="00C01528" w:rsidRDefault="00C01528" w:rsidP="0058023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AE27250" w14:textId="37E49EDA" w:rsidR="009F09EE" w:rsidRDefault="009F09EE" w:rsidP="009F09E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Bei Interesse verwenden Sie bitte das Anmeldeformular bzw. nehmen Sie zwecks persönlicher Absprache Kontakt zu der zuständigen Ansprechpartnerin auf. </w:t>
      </w:r>
    </w:p>
    <w:p w14:paraId="7FC7603E" w14:textId="267E7A7D" w:rsidR="005F2588" w:rsidRDefault="005F2588" w:rsidP="009F09EE">
      <w:pPr>
        <w:spacing w:before="100" w:beforeAutospacing="1" w:after="100" w:afterAutospacing="1"/>
        <w:rPr>
          <w:rFonts w:ascii="Arial" w:hAnsi="Arial" w:cs="Arial"/>
        </w:rPr>
      </w:pPr>
      <w:r w:rsidRPr="00190DF6">
        <w:rPr>
          <w:rFonts w:ascii="Arial" w:hAnsi="Arial" w:cs="Arial"/>
          <w:color w:val="FF0000"/>
          <w:sz w:val="28"/>
          <w:szCs w:val="28"/>
        </w:rPr>
        <w:t>Ei</w:t>
      </w:r>
      <w:r w:rsidR="001D0F99">
        <w:rPr>
          <w:rFonts w:ascii="Arial" w:hAnsi="Arial" w:cs="Arial"/>
          <w:color w:val="FF0000"/>
          <w:sz w:val="28"/>
          <w:szCs w:val="28"/>
        </w:rPr>
        <w:t>n DFB-Mobil Besuch wird mit drei</w:t>
      </w:r>
      <w:r w:rsidRPr="00190DF6">
        <w:rPr>
          <w:rFonts w:ascii="Arial" w:hAnsi="Arial" w:cs="Arial"/>
          <w:color w:val="FF0000"/>
          <w:sz w:val="28"/>
          <w:szCs w:val="28"/>
        </w:rPr>
        <w:t xml:space="preserve"> LE zur Lizenzverlängerung anerkannt!</w:t>
      </w:r>
    </w:p>
    <w:p w14:paraId="69AB1A23" w14:textId="77777777" w:rsidR="009F09EE" w:rsidRDefault="009F09EE" w:rsidP="009F09EE">
      <w:pPr>
        <w:spacing w:before="100" w:beforeAutospacing="1" w:after="100" w:afterAutospacing="1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Details über das DFB-Mobil Projekt: </w:t>
      </w:r>
    </w:p>
    <w:p w14:paraId="6416A5FA" w14:textId="77777777" w:rsidR="009F09EE" w:rsidRDefault="00097C95" w:rsidP="009F09EE">
      <w:pPr>
        <w:spacing w:before="100" w:beforeAutospacing="1" w:after="100" w:afterAutospacing="1"/>
        <w:rPr>
          <w:rFonts w:ascii="Arial" w:hAnsi="Arial" w:cs="Arial"/>
        </w:rPr>
      </w:pPr>
      <w:hyperlink r:id="rId10" w:history="1">
        <w:r w:rsidR="009F09EE">
          <w:rPr>
            <w:rFonts w:ascii="Arial" w:hAnsi="Arial" w:cs="Arial"/>
            <w:b/>
            <w:bCs/>
            <w:color w:val="FF0000"/>
            <w:u w:val="single"/>
          </w:rPr>
          <w:t xml:space="preserve">Das Fahrzeug und das Programm </w:t>
        </w:r>
      </w:hyperlink>
    </w:p>
    <w:p w14:paraId="53EA4BEC" w14:textId="3EE45816" w:rsidR="009F09EE" w:rsidRDefault="009F09EE" w:rsidP="009F09E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Das DFB-Mo</w:t>
      </w:r>
      <w:r w:rsidR="002A798E">
        <w:rPr>
          <w:rFonts w:ascii="Arial" w:hAnsi="Arial" w:cs="Arial"/>
        </w:rPr>
        <w:t>bil selbst ist</w:t>
      </w:r>
      <w:r>
        <w:rPr>
          <w:rFonts w:ascii="Arial" w:hAnsi="Arial" w:cs="Arial"/>
        </w:rPr>
        <w:t xml:space="preserve"> ausgestattet mit Bällen, Leibchen, Markierungshütchen und entsprechender Medientechnik. </w:t>
      </w:r>
    </w:p>
    <w:p w14:paraId="5E6F9059" w14:textId="02C18C5B" w:rsidR="009F09EE" w:rsidRDefault="009F09EE" w:rsidP="009F09E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Im ersten Teil des Besuches werden den anwesenden Trainern/ Lehrkräfte und allen Interessierten ein Demotraining zum entwicklungsgerechten Kinder-/Jugendtraining (mit einer F-/E-Jugendmannschaft</w:t>
      </w:r>
      <w:r w:rsidR="002270C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C-/D-Jugendmannschaft </w:t>
      </w:r>
      <w:r w:rsidR="002270CC">
        <w:rPr>
          <w:rFonts w:ascii="Arial" w:hAnsi="Arial" w:cs="Arial"/>
        </w:rPr>
        <w:t xml:space="preserve">und B-/A-Jugendmannschaft </w:t>
      </w:r>
      <w:r>
        <w:rPr>
          <w:rFonts w:ascii="Arial" w:hAnsi="Arial" w:cs="Arial"/>
        </w:rPr>
        <w:t xml:space="preserve">des jeweiligen Vereins) vorgeführt und dazugehörige Materialien verteilt. </w:t>
      </w:r>
    </w:p>
    <w:p w14:paraId="79018A95" w14:textId="77777777" w:rsidR="009F09EE" w:rsidRDefault="009F09EE" w:rsidP="009F09E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Qualifizierte Trainerinnen und Trainer – die so genannten </w:t>
      </w:r>
      <w:r>
        <w:rPr>
          <w:rFonts w:ascii="Arial" w:hAnsi="Arial" w:cs="Arial"/>
          <w:b/>
          <w:bCs/>
        </w:rPr>
        <w:t>Teamer</w:t>
      </w:r>
      <w:r>
        <w:rPr>
          <w:rFonts w:ascii="Arial" w:hAnsi="Arial" w:cs="Arial"/>
        </w:rPr>
        <w:t xml:space="preserve"> – werden jeweils zu zweit die Vereine besuchen.</w:t>
      </w:r>
    </w:p>
    <w:p w14:paraId="4B2E77AE" w14:textId="77777777" w:rsidR="009F09EE" w:rsidRDefault="009F09EE" w:rsidP="009F09E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Danach werden im Informationsteil im Clubheim/Klassenraum  den Vereinsmitarbeitern/Lehrkräfte Neuigkeiten und Angebote rund um die Bereiche Qualifizierung, Mädchenfußball und Integration sowie aktuelle NFV- und gegebenenfalls Kreis Projekte näher gebracht. Abschließend erhält jeder Verein noch ein spezielles Geschenk.</w:t>
      </w:r>
    </w:p>
    <w:p w14:paraId="50B22A4C" w14:textId="290EE5C6" w:rsidR="009F09EE" w:rsidRDefault="00DD08B0" w:rsidP="009F09E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b/>
          <w:noProof/>
          <w:u w:val="single"/>
          <w:lang w:eastAsia="de-DE"/>
        </w:rPr>
        <w:drawing>
          <wp:anchor distT="0" distB="0" distL="114300" distR="114300" simplePos="0" relativeHeight="251665408" behindDoc="0" locked="0" layoutInCell="1" allowOverlap="1" wp14:anchorId="2BE0611B" wp14:editId="127A7669">
            <wp:simplePos x="0" y="0"/>
            <wp:positionH relativeFrom="column">
              <wp:posOffset>1219200</wp:posOffset>
            </wp:positionH>
            <wp:positionV relativeFrom="paragraph">
              <wp:posOffset>754380</wp:posOffset>
            </wp:positionV>
            <wp:extent cx="2736850" cy="1739900"/>
            <wp:effectExtent l="0" t="0" r="635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B-Mobil neues Bil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9EE">
        <w:rPr>
          <w:rFonts w:ascii="Arial" w:hAnsi="Arial" w:cs="Arial"/>
        </w:rPr>
        <w:t>Insbesondere Vereine/Schulen mit bislang wenig qualifizierten Trainern/innen / Lehrkräfte oder Vereine ohne Mädchenfußballabteilungen sollen gezielt besucht werden, aber auch alle anderen interessierten Vereinen können und sollen gerne von diesem Angebot des Verbandes Gebrauch machen.</w:t>
      </w:r>
    </w:p>
    <w:p w14:paraId="04CB62B2" w14:textId="4964549D" w:rsidR="0095579C" w:rsidRDefault="0095579C" w:rsidP="0095579C">
      <w:pPr>
        <w:spacing w:before="100" w:beforeAutospacing="1" w:after="100" w:afterAutospacing="1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textWrapping" w:clear="all"/>
      </w:r>
    </w:p>
    <w:p w14:paraId="09960156" w14:textId="66B0C608" w:rsidR="0095579C" w:rsidRDefault="0095579C" w:rsidP="0095579C">
      <w:pPr>
        <w:spacing w:before="100" w:beforeAutospacing="1" w:after="100" w:afterAutospacing="1"/>
        <w:jc w:val="center"/>
        <w:rPr>
          <w:rFonts w:ascii="Arial" w:hAnsi="Arial" w:cs="Arial"/>
          <w:b/>
          <w:u w:val="single"/>
        </w:rPr>
      </w:pPr>
    </w:p>
    <w:p w14:paraId="5ABDFC55" w14:textId="4EEC6AF2" w:rsidR="0095579C" w:rsidRDefault="0095579C" w:rsidP="009F09EE">
      <w:pPr>
        <w:spacing w:before="100" w:beforeAutospacing="1" w:after="100" w:afterAutospacing="1"/>
        <w:rPr>
          <w:rFonts w:ascii="Arial" w:hAnsi="Arial" w:cs="Arial"/>
          <w:b/>
          <w:u w:val="single"/>
        </w:rPr>
      </w:pPr>
    </w:p>
    <w:p w14:paraId="5E0D8883" w14:textId="77777777" w:rsidR="009F09EE" w:rsidRDefault="009F09EE" w:rsidP="009F09EE">
      <w:pPr>
        <w:spacing w:before="100" w:beforeAutospacing="1" w:after="100" w:afterAutospacing="1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Die Leistungen des DFB</w:t>
      </w:r>
    </w:p>
    <w:p w14:paraId="483B00CD" w14:textId="77777777" w:rsidR="009F09EE" w:rsidRDefault="009F09EE" w:rsidP="009F09E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Folgende Leistungen erfüllt der DFB beziehungsweise der NFV bei einem Besuch durch das DFB-Mobil:</w:t>
      </w:r>
    </w:p>
    <w:p w14:paraId="1A9A91F1" w14:textId="77777777" w:rsidR="009F09EE" w:rsidRDefault="009F09EE" w:rsidP="009F09EE">
      <w:pPr>
        <w:pStyle w:val="Listenabsatz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der Besuch ist kostenfrei</w:t>
      </w:r>
    </w:p>
    <w:p w14:paraId="36DD7962" w14:textId="77777777" w:rsidR="009F09EE" w:rsidRDefault="009F09EE" w:rsidP="009F09EE">
      <w:pPr>
        <w:pStyle w:val="Listenabsatz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kostenlose Werbe- und Infomaterialien</w:t>
      </w:r>
    </w:p>
    <w:p w14:paraId="69866C3B" w14:textId="77777777" w:rsidR="009F09EE" w:rsidRDefault="009F09EE" w:rsidP="009F09EE">
      <w:pPr>
        <w:pStyle w:val="Listenabsatz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Demotraining durch DFB-Trainer</w:t>
      </w:r>
    </w:p>
    <w:p w14:paraId="64F30626" w14:textId="77777777" w:rsidR="009F09EE" w:rsidRDefault="009F09EE" w:rsidP="009F09EE">
      <w:pPr>
        <w:pStyle w:val="Listenabsatz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Informationsveranstaltung durch DFB-Trainer</w:t>
      </w:r>
    </w:p>
    <w:p w14:paraId="5A3FBD2A" w14:textId="77777777" w:rsidR="009F09EE" w:rsidRDefault="009F09EE" w:rsidP="009F09EE">
      <w:pPr>
        <w:pStyle w:val="Listenabsatz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Erinnerungsurkunde</w:t>
      </w:r>
    </w:p>
    <w:p w14:paraId="5A48DA89" w14:textId="77777777" w:rsidR="009F09EE" w:rsidRDefault="009F09EE" w:rsidP="009F09EE">
      <w:pPr>
        <w:pStyle w:val="Listenabsatz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DFB-Präsente</w:t>
      </w:r>
    </w:p>
    <w:p w14:paraId="37F49149" w14:textId="77777777" w:rsidR="009F09EE" w:rsidRDefault="009F09EE" w:rsidP="009F09EE">
      <w:pPr>
        <w:spacing w:before="100" w:beforeAutospacing="1" w:after="100" w:afterAutospacing="1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Die Leistungen der Vereine/Schulen</w:t>
      </w:r>
    </w:p>
    <w:p w14:paraId="3C767D5A" w14:textId="77777777" w:rsidR="009F09EE" w:rsidRDefault="009F09EE" w:rsidP="009F09E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Die nachgenannten Leistungen muss der Verein/Schulen erfüllen, um den optimalen Ablauf des Besuchs und eine erfolgreiche Veranstaltung zu gewährleisten:</w:t>
      </w:r>
    </w:p>
    <w:p w14:paraId="28B3CBC0" w14:textId="77777777" w:rsidR="009F09EE" w:rsidRDefault="009F09EE" w:rsidP="009F09EE">
      <w:pPr>
        <w:pStyle w:val="Listenabsatz"/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Stellplatz für das Fahrzeug (möglichst in Spielfeldnähe/ Hallennähe)</w:t>
      </w:r>
    </w:p>
    <w:p w14:paraId="149C475D" w14:textId="77777777" w:rsidR="009F09EE" w:rsidRDefault="009F09EE" w:rsidP="009F09EE">
      <w:pPr>
        <w:pStyle w:val="Listenabsatz"/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Information und Einladung der Vereinstrainer/Lehrkräfte und alle Mitglieder</w:t>
      </w:r>
    </w:p>
    <w:p w14:paraId="4A6A809E" w14:textId="77777777" w:rsidR="009F09EE" w:rsidRDefault="009F09EE" w:rsidP="009F09EE">
      <w:pPr>
        <w:pStyle w:val="Listenabsatz"/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Bereitstellung einer Trainingsgruppe/Schulkinder für das Demotraining </w:t>
      </w:r>
    </w:p>
    <w:p w14:paraId="72D51253" w14:textId="77777777" w:rsidR="009F09EE" w:rsidRDefault="009F09EE" w:rsidP="009F09EE">
      <w:pPr>
        <w:pStyle w:val="Listenabsatz"/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Bereitstellung eines Ansprechpartners</w:t>
      </w:r>
    </w:p>
    <w:p w14:paraId="732CEDB0" w14:textId="77777777" w:rsidR="009F09EE" w:rsidRDefault="009F09EE" w:rsidP="009F09E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Viele Details und weitere Informationen und Videos finden Sie auf den offiziellen Seiten des DFB.</w:t>
      </w:r>
    </w:p>
    <w:p w14:paraId="1DA77CBD" w14:textId="77777777" w:rsidR="009F09EE" w:rsidRDefault="009F09EE" w:rsidP="009F09EE"/>
    <w:p w14:paraId="3D69259E" w14:textId="77777777" w:rsidR="009F09EE" w:rsidRDefault="009F09EE" w:rsidP="009F09EE">
      <w:pPr>
        <w:rPr>
          <w:rFonts w:ascii="Arial" w:hAnsi="Arial" w:cs="Arial"/>
        </w:rPr>
      </w:pPr>
    </w:p>
    <w:p w14:paraId="05D4F8C4" w14:textId="77777777" w:rsidR="009F09EE" w:rsidRDefault="009F09EE" w:rsidP="009F09EE">
      <w:pPr>
        <w:rPr>
          <w:rFonts w:ascii="Arial" w:hAnsi="Arial"/>
        </w:rPr>
      </w:pPr>
      <w:r>
        <w:rPr>
          <w:rFonts w:ascii="Arial" w:hAnsi="Arial"/>
        </w:rPr>
        <w:t>Mit freundlichen Grüßen</w:t>
      </w:r>
    </w:p>
    <w:p w14:paraId="56582CED" w14:textId="77777777" w:rsidR="009F09EE" w:rsidRDefault="009F09EE" w:rsidP="009F09EE">
      <w:pPr>
        <w:jc w:val="both"/>
        <w:rPr>
          <w:rFonts w:ascii="Arial" w:hAnsi="Arial"/>
          <w:sz w:val="22"/>
        </w:rPr>
      </w:pPr>
    </w:p>
    <w:p w14:paraId="0FC06302" w14:textId="77777777" w:rsidR="009F09EE" w:rsidRDefault="009F09EE" w:rsidP="009F09EE">
      <w:pPr>
        <w:tabs>
          <w:tab w:val="left" w:pos="1515"/>
        </w:tabs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</w:p>
    <w:p w14:paraId="62A2EE36" w14:textId="77777777" w:rsidR="009F09EE" w:rsidRDefault="009F09EE" w:rsidP="009F09EE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NIEDERSÄCHSISCHER FUSSBALLVERBAND e.V.</w:t>
      </w:r>
    </w:p>
    <w:p w14:paraId="1F996715" w14:textId="77777777" w:rsidR="009F09EE" w:rsidRDefault="009F09EE" w:rsidP="009F09EE">
      <w:pPr>
        <w:rPr>
          <w:rFonts w:ascii="Arial" w:hAnsi="Arial"/>
        </w:rPr>
      </w:pPr>
    </w:p>
    <w:p w14:paraId="5B1465D2" w14:textId="77777777" w:rsidR="009F09EE" w:rsidRDefault="009F09EE" w:rsidP="009F09EE">
      <w:pPr>
        <w:rPr>
          <w:rFonts w:ascii="Arial" w:hAnsi="Arial"/>
        </w:rPr>
      </w:pPr>
    </w:p>
    <w:p w14:paraId="38931749" w14:textId="77777777" w:rsidR="009F09EE" w:rsidRDefault="009F09EE" w:rsidP="009F09EE">
      <w:pPr>
        <w:pStyle w:val="Kopfzeile"/>
        <w:tabs>
          <w:tab w:val="clear" w:pos="4536"/>
          <w:tab w:val="clear" w:pos="9072"/>
        </w:tabs>
        <w:rPr>
          <w:sz w:val="28"/>
          <w:szCs w:val="28"/>
        </w:rPr>
      </w:pPr>
      <w:r>
        <w:rPr>
          <w:sz w:val="28"/>
          <w:szCs w:val="28"/>
        </w:rPr>
        <w:t xml:space="preserve">Das DFB-Mobil-Team Weser-Ems </w:t>
      </w:r>
    </w:p>
    <w:sectPr w:rsidR="009F09EE" w:rsidSect="0016342B">
      <w:headerReference w:type="default" r:id="rId12"/>
      <w:headerReference w:type="first" r:id="rId13"/>
      <w:footerReference w:type="first" r:id="rId14"/>
      <w:pgSz w:w="11906" w:h="16838"/>
      <w:pgMar w:top="2835" w:right="1134" w:bottom="1701" w:left="1418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A7D7E" w14:textId="77777777" w:rsidR="007B70EF" w:rsidRDefault="007B70EF" w:rsidP="00C82EE9">
      <w:pPr>
        <w:spacing w:after="0" w:line="240" w:lineRule="auto"/>
      </w:pPr>
      <w:r>
        <w:separator/>
      </w:r>
    </w:p>
  </w:endnote>
  <w:endnote w:type="continuationSeparator" w:id="0">
    <w:p w14:paraId="54584327" w14:textId="77777777" w:rsidR="007B70EF" w:rsidRDefault="007B70EF" w:rsidP="00C82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80" w:firstRow="0" w:lastRow="0" w:firstColumn="1" w:lastColumn="0" w:noHBand="0" w:noVBand="1"/>
    </w:tblPr>
    <w:tblGrid>
      <w:gridCol w:w="5529"/>
      <w:gridCol w:w="4536"/>
    </w:tblGrid>
    <w:tr w:rsidR="00870210" w14:paraId="6D617848" w14:textId="77777777" w:rsidTr="004229D7">
      <w:trPr>
        <w:trHeight w:val="1101"/>
      </w:trPr>
      <w:tc>
        <w:tcPr>
          <w:tcW w:w="5529" w:type="dxa"/>
        </w:tcPr>
        <w:p w14:paraId="6C96DE17" w14:textId="77777777" w:rsidR="00870210" w:rsidRPr="00FA519C" w:rsidRDefault="00870210" w:rsidP="004229D7">
          <w:pPr>
            <w:autoSpaceDE w:val="0"/>
            <w:autoSpaceDN w:val="0"/>
            <w:adjustRightInd w:val="0"/>
            <w:spacing w:line="276" w:lineRule="auto"/>
            <w:rPr>
              <w:rFonts w:cs="Arial"/>
              <w:b/>
              <w:bCs/>
              <w:color w:val="FF0000"/>
              <w:sz w:val="14"/>
              <w:szCs w:val="14"/>
            </w:rPr>
          </w:pPr>
          <w:r w:rsidRPr="00FA519C">
            <w:rPr>
              <w:rFonts w:cs="Arial"/>
              <w:b/>
              <w:bCs/>
              <w:color w:val="FF0000"/>
              <w:sz w:val="14"/>
              <w:szCs w:val="14"/>
            </w:rPr>
            <w:t>NIEDERSÄCHSISCHER FUSSBALLVERBAND E. V.</w:t>
          </w:r>
        </w:p>
        <w:p w14:paraId="72D30766" w14:textId="77777777" w:rsidR="00870210" w:rsidRPr="00FA519C" w:rsidRDefault="00870210" w:rsidP="004229D7">
          <w:pPr>
            <w:autoSpaceDE w:val="0"/>
            <w:autoSpaceDN w:val="0"/>
            <w:adjustRightInd w:val="0"/>
            <w:spacing w:line="276" w:lineRule="auto"/>
            <w:rPr>
              <w:rFonts w:cs="Arial"/>
              <w:color w:val="000000"/>
              <w:sz w:val="14"/>
              <w:szCs w:val="14"/>
            </w:rPr>
          </w:pPr>
          <w:r w:rsidRPr="00FA519C">
            <w:rPr>
              <w:rFonts w:cs="Arial"/>
              <w:color w:val="000000"/>
              <w:sz w:val="14"/>
              <w:szCs w:val="14"/>
            </w:rPr>
            <w:t xml:space="preserve">Schillerstr. 4 | 30890 Barsinghausen | Web www.nfv.de | </w:t>
          </w:r>
          <w:r>
            <w:rPr>
              <w:rFonts w:cs="Arial"/>
              <w:color w:val="000000"/>
              <w:sz w:val="14"/>
              <w:szCs w:val="14"/>
            </w:rPr>
            <w:t>E-</w:t>
          </w:r>
          <w:r w:rsidRPr="00FA519C">
            <w:rPr>
              <w:rFonts w:cs="Arial"/>
              <w:color w:val="000000"/>
              <w:sz w:val="14"/>
              <w:szCs w:val="14"/>
            </w:rPr>
            <w:t>Mail info@nfv.de</w:t>
          </w:r>
        </w:p>
        <w:p w14:paraId="24CFCC51" w14:textId="77777777" w:rsidR="00870210" w:rsidRPr="00FA519C" w:rsidRDefault="00870210" w:rsidP="004229D7">
          <w:pPr>
            <w:autoSpaceDE w:val="0"/>
            <w:autoSpaceDN w:val="0"/>
            <w:adjustRightInd w:val="0"/>
            <w:spacing w:line="360" w:lineRule="auto"/>
            <w:rPr>
              <w:rFonts w:cs="Arial"/>
              <w:color w:val="000000"/>
              <w:sz w:val="14"/>
              <w:szCs w:val="14"/>
            </w:rPr>
          </w:pPr>
          <w:r>
            <w:rPr>
              <w:rFonts w:cs="Arial"/>
              <w:color w:val="000000"/>
              <w:sz w:val="14"/>
              <w:szCs w:val="14"/>
            </w:rPr>
            <w:t>Fax +49 (0) 5105 - 75 156 | Tel. +49 (0) 51</w:t>
          </w:r>
          <w:r w:rsidRPr="00FA519C">
            <w:rPr>
              <w:rFonts w:cs="Arial"/>
              <w:color w:val="000000"/>
              <w:sz w:val="14"/>
              <w:szCs w:val="14"/>
            </w:rPr>
            <w:t>05 -</w:t>
          </w:r>
          <w:r>
            <w:rPr>
              <w:rFonts w:cs="Arial"/>
              <w:color w:val="000000"/>
              <w:sz w:val="14"/>
              <w:szCs w:val="14"/>
            </w:rPr>
            <w:t xml:space="preserve"> 75 0 | Präsident: Günter </w:t>
          </w:r>
          <w:proofErr w:type="spellStart"/>
          <w:r>
            <w:rPr>
              <w:rFonts w:cs="Arial"/>
              <w:color w:val="000000"/>
              <w:sz w:val="14"/>
              <w:szCs w:val="14"/>
            </w:rPr>
            <w:t>Distelrath</w:t>
          </w:r>
          <w:proofErr w:type="spellEnd"/>
        </w:p>
        <w:p w14:paraId="52DE076E" w14:textId="77777777" w:rsidR="00870210" w:rsidRPr="00FA519C" w:rsidRDefault="00870210" w:rsidP="004229D7">
          <w:pPr>
            <w:autoSpaceDE w:val="0"/>
            <w:autoSpaceDN w:val="0"/>
            <w:adjustRightInd w:val="0"/>
            <w:spacing w:line="276" w:lineRule="auto"/>
            <w:rPr>
              <w:rFonts w:cs="Arial"/>
              <w:color w:val="000000"/>
              <w:sz w:val="14"/>
              <w:szCs w:val="14"/>
            </w:rPr>
          </w:pPr>
          <w:r>
            <w:rPr>
              <w:rFonts w:cs="Arial"/>
              <w:color w:val="000000"/>
              <w:sz w:val="14"/>
              <w:szCs w:val="14"/>
            </w:rPr>
            <w:t xml:space="preserve">Direktoren: Bastian </w:t>
          </w:r>
          <w:proofErr w:type="spellStart"/>
          <w:r>
            <w:rPr>
              <w:rFonts w:cs="Arial"/>
              <w:color w:val="000000"/>
              <w:sz w:val="14"/>
              <w:szCs w:val="14"/>
            </w:rPr>
            <w:t>Hellberg</w:t>
          </w:r>
          <w:proofErr w:type="spellEnd"/>
          <w:r>
            <w:rPr>
              <w:rFonts w:cs="Arial"/>
              <w:color w:val="000000"/>
              <w:sz w:val="14"/>
              <w:szCs w:val="14"/>
            </w:rPr>
            <w:t xml:space="preserve"> und Steffen </w:t>
          </w:r>
          <w:proofErr w:type="spellStart"/>
          <w:r>
            <w:rPr>
              <w:rFonts w:cs="Arial"/>
              <w:color w:val="000000"/>
              <w:sz w:val="14"/>
              <w:szCs w:val="14"/>
            </w:rPr>
            <w:t>Heyerhorst</w:t>
          </w:r>
          <w:proofErr w:type="spellEnd"/>
          <w:r w:rsidRPr="00FA519C">
            <w:rPr>
              <w:rFonts w:cs="Arial"/>
              <w:color w:val="000000"/>
              <w:sz w:val="14"/>
              <w:szCs w:val="14"/>
            </w:rPr>
            <w:t xml:space="preserve"> | Registergericht: Amtsgericht</w:t>
          </w:r>
        </w:p>
        <w:p w14:paraId="2ACFF628" w14:textId="77777777" w:rsidR="00870210" w:rsidRDefault="00870210" w:rsidP="004229D7">
          <w:pPr>
            <w:pStyle w:val="Fuzeile"/>
            <w:spacing w:line="276" w:lineRule="auto"/>
          </w:pPr>
          <w:r w:rsidRPr="00FA519C">
            <w:rPr>
              <w:rFonts w:cs="Arial"/>
              <w:color w:val="000000"/>
              <w:sz w:val="14"/>
              <w:szCs w:val="14"/>
            </w:rPr>
            <w:t xml:space="preserve">Hannover | Reg.-Nr. 140297 | Steuer-Nr. 23/204/02807 | Ident-Nr. </w:t>
          </w:r>
          <w:r>
            <w:rPr>
              <w:rFonts w:cs="Arial"/>
              <w:color w:val="000000"/>
              <w:sz w:val="14"/>
              <w:szCs w:val="14"/>
            </w:rPr>
            <w:t>DE115508358</w:t>
          </w:r>
        </w:p>
      </w:tc>
      <w:tc>
        <w:tcPr>
          <w:tcW w:w="4536" w:type="dxa"/>
        </w:tcPr>
        <w:p w14:paraId="0723254A" w14:textId="77777777" w:rsidR="00870210" w:rsidRPr="00FA519C" w:rsidRDefault="00870210" w:rsidP="004229D7">
          <w:pPr>
            <w:autoSpaceDE w:val="0"/>
            <w:autoSpaceDN w:val="0"/>
            <w:adjustRightInd w:val="0"/>
            <w:spacing w:line="276" w:lineRule="auto"/>
            <w:rPr>
              <w:rFonts w:cs="Arial"/>
              <w:b/>
              <w:bCs/>
              <w:color w:val="FF0000"/>
              <w:sz w:val="14"/>
              <w:szCs w:val="14"/>
            </w:rPr>
          </w:pPr>
          <w:r w:rsidRPr="00FA519C">
            <w:rPr>
              <w:rFonts w:cs="Arial"/>
              <w:b/>
              <w:bCs/>
              <w:color w:val="FF0000"/>
              <w:sz w:val="14"/>
              <w:szCs w:val="14"/>
            </w:rPr>
            <w:t>BANKVERBINDUNGEN</w:t>
          </w:r>
        </w:p>
        <w:p w14:paraId="6A5A49AB" w14:textId="77777777" w:rsidR="00870210" w:rsidRPr="00FA519C" w:rsidRDefault="00870210" w:rsidP="004229D7">
          <w:pPr>
            <w:autoSpaceDE w:val="0"/>
            <w:autoSpaceDN w:val="0"/>
            <w:adjustRightInd w:val="0"/>
            <w:spacing w:line="276" w:lineRule="auto"/>
            <w:rPr>
              <w:rFonts w:cs="Arial"/>
              <w:color w:val="000000"/>
              <w:sz w:val="14"/>
              <w:szCs w:val="14"/>
            </w:rPr>
          </w:pPr>
          <w:r w:rsidRPr="00FA519C">
            <w:rPr>
              <w:rFonts w:cs="Arial"/>
              <w:color w:val="000000"/>
              <w:sz w:val="14"/>
              <w:szCs w:val="14"/>
            </w:rPr>
            <w:t>S</w:t>
          </w:r>
          <w:r>
            <w:rPr>
              <w:rFonts w:cs="Arial"/>
              <w:color w:val="000000"/>
              <w:sz w:val="14"/>
              <w:szCs w:val="14"/>
            </w:rPr>
            <w:t>tadts</w:t>
          </w:r>
          <w:r w:rsidRPr="00FA519C">
            <w:rPr>
              <w:rFonts w:cs="Arial"/>
              <w:color w:val="000000"/>
              <w:sz w:val="14"/>
              <w:szCs w:val="14"/>
            </w:rPr>
            <w:t>parkasse Barsinghausen</w:t>
          </w:r>
        </w:p>
        <w:p w14:paraId="24C91165" w14:textId="77777777" w:rsidR="00870210" w:rsidRPr="00FA519C" w:rsidRDefault="00870210" w:rsidP="004229D7">
          <w:pPr>
            <w:autoSpaceDE w:val="0"/>
            <w:autoSpaceDN w:val="0"/>
            <w:adjustRightInd w:val="0"/>
            <w:spacing w:line="360" w:lineRule="auto"/>
            <w:rPr>
              <w:rFonts w:cs="Arial"/>
              <w:color w:val="000000"/>
              <w:sz w:val="14"/>
              <w:szCs w:val="14"/>
            </w:rPr>
          </w:pPr>
          <w:r w:rsidRPr="00FA519C">
            <w:rPr>
              <w:rFonts w:cs="Arial"/>
              <w:color w:val="000000"/>
              <w:sz w:val="14"/>
              <w:szCs w:val="14"/>
            </w:rPr>
            <w:t>IBAN DE77 2515 1270 0000 1024 00 | BIC NOLADE21BAH</w:t>
          </w:r>
        </w:p>
        <w:p w14:paraId="50AD1539" w14:textId="77777777" w:rsidR="00870210" w:rsidRPr="00FA519C" w:rsidRDefault="00870210" w:rsidP="004229D7">
          <w:pPr>
            <w:autoSpaceDE w:val="0"/>
            <w:autoSpaceDN w:val="0"/>
            <w:adjustRightInd w:val="0"/>
            <w:spacing w:line="276" w:lineRule="auto"/>
            <w:rPr>
              <w:rFonts w:cs="Arial"/>
              <w:color w:val="000000"/>
              <w:sz w:val="14"/>
              <w:szCs w:val="14"/>
            </w:rPr>
          </w:pPr>
          <w:r w:rsidRPr="00FA519C">
            <w:rPr>
              <w:rFonts w:cs="Arial"/>
              <w:color w:val="000000"/>
              <w:sz w:val="14"/>
              <w:szCs w:val="14"/>
            </w:rPr>
            <w:t>Hannoversche Volksbank e. G.</w:t>
          </w:r>
        </w:p>
        <w:p w14:paraId="1B141B21" w14:textId="77777777" w:rsidR="00870210" w:rsidRDefault="00870210" w:rsidP="004229D7">
          <w:pPr>
            <w:pStyle w:val="Fuzeile"/>
            <w:spacing w:line="276" w:lineRule="auto"/>
          </w:pPr>
          <w:r w:rsidRPr="00FA519C">
            <w:rPr>
              <w:rFonts w:cs="Arial"/>
              <w:color w:val="000000"/>
              <w:sz w:val="14"/>
              <w:szCs w:val="14"/>
            </w:rPr>
            <w:t>IBAN DE66 2519 0001 0220 2565 00 | BIC VOHADE2HXXX</w:t>
          </w:r>
        </w:p>
      </w:tc>
    </w:tr>
  </w:tbl>
  <w:p w14:paraId="34D892C5" w14:textId="77777777" w:rsidR="009018A2" w:rsidRDefault="009018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16C9F" w14:textId="77777777" w:rsidR="007B70EF" w:rsidRDefault="007B70EF" w:rsidP="00C82EE9">
      <w:pPr>
        <w:spacing w:after="0" w:line="240" w:lineRule="auto"/>
      </w:pPr>
      <w:r>
        <w:separator/>
      </w:r>
    </w:p>
  </w:footnote>
  <w:footnote w:type="continuationSeparator" w:id="0">
    <w:p w14:paraId="7EE174E3" w14:textId="77777777" w:rsidR="007B70EF" w:rsidRDefault="007B70EF" w:rsidP="00C82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5E35D" w14:textId="77777777" w:rsidR="00E069B8" w:rsidRPr="00EB1347" w:rsidRDefault="00D134F7">
    <w:pPr>
      <w:pStyle w:val="Kopfzeile"/>
      <w:rPr>
        <w:rFonts w:ascii="Arial" w:hAnsi="Arial" w:cs="Arial"/>
        <w:szCs w:val="20"/>
      </w:rPr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6293EFF0" wp14:editId="6068C01F">
          <wp:simplePos x="0" y="0"/>
          <wp:positionH relativeFrom="rightMargin">
            <wp:posOffset>-1258570</wp:posOffset>
          </wp:positionH>
          <wp:positionV relativeFrom="page">
            <wp:posOffset>381000</wp:posOffset>
          </wp:positionV>
          <wp:extent cx="1142784" cy="1152000"/>
          <wp:effectExtent l="19050" t="0" r="216" b="0"/>
          <wp:wrapNone/>
          <wp:docPr id="5" name="Grafik 5" descr="I:\NFV\14-02_25_Redesign_2014\Logo_Redesign_2014\14-04-23-FINAL\14-04-22_NFV_Logo_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NFV\14-02_25_Redesign_2014\Logo_Redesign_2014\14-04-23-FINAL\14-04-22_NFV_Logo_RZ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78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45D15">
      <w:rPr>
        <w:rFonts w:ascii="Arial" w:hAnsi="Arial" w:cs="Arial"/>
        <w:noProof/>
        <w:szCs w:val="20"/>
        <w:lang w:eastAsia="de-DE"/>
      </w:rPr>
      <mc:AlternateContent>
        <mc:Choice Requires="wps">
          <w:drawing>
            <wp:anchor distT="4294967295" distB="4294967295" distL="114300" distR="114300" simplePos="0" relativeHeight="251659264" behindDoc="1" locked="0" layoutInCell="1" allowOverlap="1" wp14:anchorId="2D9F61B8" wp14:editId="56749E5E">
              <wp:simplePos x="0" y="0"/>
              <wp:positionH relativeFrom="leftMargin">
                <wp:posOffset>180340</wp:posOffset>
              </wp:positionH>
              <wp:positionV relativeFrom="topMargin">
                <wp:posOffset>3780789</wp:posOffset>
              </wp:positionV>
              <wp:extent cx="179705" cy="0"/>
              <wp:effectExtent l="0" t="0" r="23495" b="25400"/>
              <wp:wrapNone/>
              <wp:docPr id="3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4D4D4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62BE36" id="Line 13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left-margin-area;mso-position-vertical:absolute;mso-position-vertical-relative:top-margin-area;mso-width-percent:0;mso-height-percent:0;mso-width-relative:page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" strokecolor="#4d4d4d" strokeweight=".25pt">
              <w10:wrap anchorx="margin" anchory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525D2" w14:textId="77777777" w:rsidR="00451EA8" w:rsidRDefault="0035543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52EC63C6" wp14:editId="51BC84C9">
          <wp:simplePos x="0" y="0"/>
          <wp:positionH relativeFrom="rightMargin">
            <wp:posOffset>-1260475</wp:posOffset>
          </wp:positionH>
          <wp:positionV relativeFrom="page">
            <wp:posOffset>486572</wp:posOffset>
          </wp:positionV>
          <wp:extent cx="1151890" cy="1155065"/>
          <wp:effectExtent l="0" t="0" r="0" b="6985"/>
          <wp:wrapNone/>
          <wp:docPr id="4" name="Grafik 4" descr="I:\NFV\14-02_25_Redesign_2014\Logo_Redesign_2014\14-04-23-FINAL\14-04-22_NFV_Logo_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NFV\14-02_25_Redesign_2014\Logo_Redesign_2014\14-04-23-FINAL\14-04-22_NFV_Logo_RZ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890" cy="1155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45D15">
      <w:rPr>
        <w:rFonts w:ascii="Arial" w:hAnsi="Arial" w:cs="Arial"/>
        <w:noProof/>
        <w:szCs w:val="20"/>
        <w:lang w:eastAsia="de-DE"/>
      </w:rPr>
      <mc:AlternateContent>
        <mc:Choice Requires="wps">
          <w:drawing>
            <wp:anchor distT="4294967295" distB="4294967295" distL="114300" distR="114300" simplePos="0" relativeHeight="251665408" behindDoc="1" locked="0" layoutInCell="1" allowOverlap="1" wp14:anchorId="483EF566" wp14:editId="325936DA">
              <wp:simplePos x="0" y="0"/>
              <wp:positionH relativeFrom="leftMargin">
                <wp:posOffset>180340</wp:posOffset>
              </wp:positionH>
              <wp:positionV relativeFrom="topMargin">
                <wp:posOffset>3780789</wp:posOffset>
              </wp:positionV>
              <wp:extent cx="179705" cy="0"/>
              <wp:effectExtent l="0" t="0" r="23495" b="25400"/>
              <wp:wrapNone/>
              <wp:docPr id="6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4D4D4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59F210" id="Line 13" o:spid="_x0000_s1026" style="position:absolute;z-index:-251651072;visibility:visible;mso-wrap-style:square;mso-width-percent:0;mso-height-percent:0;mso-wrap-distance-left:9pt;mso-wrap-distance-top:-3e-5mm;mso-wrap-distance-right:9pt;mso-wrap-distance-bottom:-3e-5mm;mso-position-horizontal:absolute;mso-position-horizontal-relative:left-margin-area;mso-position-vertical:absolute;mso-position-vertical-relative:top-margin-area;mso-width-percent:0;mso-height-percent:0;mso-width-relative:page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" strokecolor="#4d4d4d" strokeweight=".25pt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538C5"/>
    <w:multiLevelType w:val="hybridMultilevel"/>
    <w:tmpl w:val="7FFFFFFF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B002F"/>
    <w:multiLevelType w:val="hybridMultilevel"/>
    <w:tmpl w:val="7FFFFFFF"/>
    <w:lvl w:ilvl="0" w:tplc="7FFFFFFF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3683A"/>
    <w:multiLevelType w:val="hybridMultilevel"/>
    <w:tmpl w:val="28080F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5432"/>
    <w:rsid w:val="000050B5"/>
    <w:rsid w:val="00006F5D"/>
    <w:rsid w:val="00014FC6"/>
    <w:rsid w:val="000438B6"/>
    <w:rsid w:val="00063B88"/>
    <w:rsid w:val="00097C95"/>
    <w:rsid w:val="000A4655"/>
    <w:rsid w:val="000E2B63"/>
    <w:rsid w:val="000F0A44"/>
    <w:rsid w:val="00114ACE"/>
    <w:rsid w:val="00145D15"/>
    <w:rsid w:val="0016342B"/>
    <w:rsid w:val="00185DF2"/>
    <w:rsid w:val="001A3A41"/>
    <w:rsid w:val="001B0C60"/>
    <w:rsid w:val="001B5350"/>
    <w:rsid w:val="001D0F99"/>
    <w:rsid w:val="001F10E8"/>
    <w:rsid w:val="002148A3"/>
    <w:rsid w:val="00222554"/>
    <w:rsid w:val="002253B5"/>
    <w:rsid w:val="002270CC"/>
    <w:rsid w:val="002272C5"/>
    <w:rsid w:val="00245DDB"/>
    <w:rsid w:val="00262C8A"/>
    <w:rsid w:val="00274180"/>
    <w:rsid w:val="00276C16"/>
    <w:rsid w:val="00287F86"/>
    <w:rsid w:val="00291B28"/>
    <w:rsid w:val="002A5E97"/>
    <w:rsid w:val="002A798E"/>
    <w:rsid w:val="0030495E"/>
    <w:rsid w:val="003427BB"/>
    <w:rsid w:val="00346825"/>
    <w:rsid w:val="00355432"/>
    <w:rsid w:val="003709B1"/>
    <w:rsid w:val="003B26F5"/>
    <w:rsid w:val="00415323"/>
    <w:rsid w:val="004209AA"/>
    <w:rsid w:val="00424936"/>
    <w:rsid w:val="004430F8"/>
    <w:rsid w:val="00451EA8"/>
    <w:rsid w:val="004A3D82"/>
    <w:rsid w:val="004B2792"/>
    <w:rsid w:val="00513AF0"/>
    <w:rsid w:val="00530D26"/>
    <w:rsid w:val="00532577"/>
    <w:rsid w:val="005422C9"/>
    <w:rsid w:val="005515F0"/>
    <w:rsid w:val="0057173B"/>
    <w:rsid w:val="00577D6C"/>
    <w:rsid w:val="005B0DE0"/>
    <w:rsid w:val="005E4EE6"/>
    <w:rsid w:val="005F2588"/>
    <w:rsid w:val="005F2983"/>
    <w:rsid w:val="00607E05"/>
    <w:rsid w:val="00626082"/>
    <w:rsid w:val="00632ED0"/>
    <w:rsid w:val="00640AAF"/>
    <w:rsid w:val="00654A29"/>
    <w:rsid w:val="0066085D"/>
    <w:rsid w:val="00664A5D"/>
    <w:rsid w:val="00691489"/>
    <w:rsid w:val="006A10E8"/>
    <w:rsid w:val="006D1227"/>
    <w:rsid w:val="00744909"/>
    <w:rsid w:val="00764F10"/>
    <w:rsid w:val="0077394E"/>
    <w:rsid w:val="007828F3"/>
    <w:rsid w:val="007B0EA4"/>
    <w:rsid w:val="007B70EF"/>
    <w:rsid w:val="00826C5B"/>
    <w:rsid w:val="00826F15"/>
    <w:rsid w:val="00851BE6"/>
    <w:rsid w:val="008651E9"/>
    <w:rsid w:val="00870210"/>
    <w:rsid w:val="00880176"/>
    <w:rsid w:val="00893D22"/>
    <w:rsid w:val="008B164F"/>
    <w:rsid w:val="008B1E43"/>
    <w:rsid w:val="008E115D"/>
    <w:rsid w:val="008F79B9"/>
    <w:rsid w:val="009018A2"/>
    <w:rsid w:val="00913130"/>
    <w:rsid w:val="0091389B"/>
    <w:rsid w:val="00937B51"/>
    <w:rsid w:val="0095579C"/>
    <w:rsid w:val="00971058"/>
    <w:rsid w:val="00977F4D"/>
    <w:rsid w:val="009A0083"/>
    <w:rsid w:val="009A683E"/>
    <w:rsid w:val="009A6B37"/>
    <w:rsid w:val="009B2B08"/>
    <w:rsid w:val="009D7EF9"/>
    <w:rsid w:val="009E1A11"/>
    <w:rsid w:val="009F09EE"/>
    <w:rsid w:val="00A07E46"/>
    <w:rsid w:val="00A13EAF"/>
    <w:rsid w:val="00A21C69"/>
    <w:rsid w:val="00A27DDE"/>
    <w:rsid w:val="00A370F3"/>
    <w:rsid w:val="00A41666"/>
    <w:rsid w:val="00A42EB8"/>
    <w:rsid w:val="00A535A6"/>
    <w:rsid w:val="00A57EBA"/>
    <w:rsid w:val="00A64AFB"/>
    <w:rsid w:val="00A8643B"/>
    <w:rsid w:val="00A91974"/>
    <w:rsid w:val="00AA6FE9"/>
    <w:rsid w:val="00AB06EE"/>
    <w:rsid w:val="00AF0F94"/>
    <w:rsid w:val="00B529C1"/>
    <w:rsid w:val="00B731B2"/>
    <w:rsid w:val="00BB0A5B"/>
    <w:rsid w:val="00BD13E0"/>
    <w:rsid w:val="00BD5473"/>
    <w:rsid w:val="00BD5643"/>
    <w:rsid w:val="00C01528"/>
    <w:rsid w:val="00C025A7"/>
    <w:rsid w:val="00C057BC"/>
    <w:rsid w:val="00C168AF"/>
    <w:rsid w:val="00C477BA"/>
    <w:rsid w:val="00C54353"/>
    <w:rsid w:val="00C62DBA"/>
    <w:rsid w:val="00C82EE9"/>
    <w:rsid w:val="00C86D3E"/>
    <w:rsid w:val="00C92C32"/>
    <w:rsid w:val="00CE67F6"/>
    <w:rsid w:val="00D10196"/>
    <w:rsid w:val="00D134F7"/>
    <w:rsid w:val="00D50945"/>
    <w:rsid w:val="00D6077D"/>
    <w:rsid w:val="00DD08B0"/>
    <w:rsid w:val="00DD0FC2"/>
    <w:rsid w:val="00DD5F9B"/>
    <w:rsid w:val="00DD6389"/>
    <w:rsid w:val="00E01ECA"/>
    <w:rsid w:val="00E069B8"/>
    <w:rsid w:val="00E55057"/>
    <w:rsid w:val="00E6556E"/>
    <w:rsid w:val="00E9162D"/>
    <w:rsid w:val="00EA4D86"/>
    <w:rsid w:val="00EA51F7"/>
    <w:rsid w:val="00EB1347"/>
    <w:rsid w:val="00EC5034"/>
    <w:rsid w:val="00ED6D76"/>
    <w:rsid w:val="00EF6686"/>
    <w:rsid w:val="00F15CAE"/>
    <w:rsid w:val="00F165EF"/>
    <w:rsid w:val="00F17033"/>
    <w:rsid w:val="00F738D7"/>
    <w:rsid w:val="00F82A22"/>
    <w:rsid w:val="00F93693"/>
    <w:rsid w:val="00FC39A4"/>
    <w:rsid w:val="00FD5DFF"/>
    <w:rsid w:val="00FD5F25"/>
    <w:rsid w:val="00FD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CAE488B"/>
  <w15:docId w15:val="{358CA95C-19C2-4E2F-B1AE-94A3FC58B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F0A44"/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914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914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C82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C82EE9"/>
  </w:style>
  <w:style w:type="paragraph" w:styleId="Fuzeile">
    <w:name w:val="footer"/>
    <w:basedOn w:val="Standard"/>
    <w:link w:val="FuzeileZchn"/>
    <w:uiPriority w:val="99"/>
    <w:unhideWhenUsed/>
    <w:rsid w:val="00C82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2EE9"/>
  </w:style>
  <w:style w:type="character" w:customStyle="1" w:styleId="berschrift1Zchn">
    <w:name w:val="Überschrift 1 Zchn"/>
    <w:basedOn w:val="Absatz-Standardschriftart"/>
    <w:link w:val="berschrift1"/>
    <w:uiPriority w:val="9"/>
    <w:rsid w:val="0069148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91489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BriefAdressfeld">
    <w:name w:val="Brief Adressfeld"/>
    <w:basedOn w:val="Standard"/>
    <w:uiPriority w:val="10"/>
    <w:qFormat/>
    <w:rsid w:val="00EF6686"/>
    <w:pPr>
      <w:tabs>
        <w:tab w:val="left" w:pos="113"/>
        <w:tab w:val="left" w:pos="227"/>
        <w:tab w:val="left" w:pos="454"/>
        <w:tab w:val="left" w:pos="680"/>
        <w:tab w:val="left" w:pos="907"/>
        <w:tab w:val="left" w:pos="1134"/>
        <w:tab w:val="left" w:pos="1701"/>
        <w:tab w:val="left" w:pos="8278"/>
      </w:tabs>
      <w:spacing w:after="0" w:line="288" w:lineRule="auto"/>
      <w:jc w:val="right"/>
    </w:pPr>
    <w:rPr>
      <w:rFonts w:ascii="Arial" w:eastAsia="Times New Roman" w:hAnsi="Arial" w:cs="Times New Roman"/>
      <w:szCs w:val="24"/>
      <w:lang w:eastAsia="de-DE"/>
    </w:rPr>
  </w:style>
  <w:style w:type="table" w:styleId="Tabellenraster">
    <w:name w:val="Table Grid"/>
    <w:basedOn w:val="NormaleTabelle"/>
    <w:uiPriority w:val="59"/>
    <w:rsid w:val="00304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-Rot">
    <w:name w:val="Standard-Rot"/>
    <w:basedOn w:val="Standard"/>
    <w:qFormat/>
    <w:rsid w:val="00691489"/>
    <w:rPr>
      <w:color w:val="E30613"/>
    </w:rPr>
  </w:style>
  <w:style w:type="paragraph" w:customStyle="1" w:styleId="berschrift1Rot">
    <w:name w:val="Überschrift 1 Rot"/>
    <w:basedOn w:val="berschrift1"/>
    <w:uiPriority w:val="9"/>
    <w:qFormat/>
    <w:rsid w:val="00063B88"/>
    <w:rPr>
      <w:color w:val="E30613"/>
    </w:rPr>
  </w:style>
  <w:style w:type="paragraph" w:customStyle="1" w:styleId="berschrift2Rot">
    <w:name w:val="Überschrift 2 Rot"/>
    <w:basedOn w:val="berschrift2"/>
    <w:uiPriority w:val="9"/>
    <w:qFormat/>
    <w:rsid w:val="00063B88"/>
    <w:rPr>
      <w:color w:val="E30613"/>
    </w:rPr>
  </w:style>
  <w:style w:type="paragraph" w:customStyle="1" w:styleId="StandardBetreff">
    <w:name w:val="Standard Betreff"/>
    <w:basedOn w:val="Standard"/>
    <w:uiPriority w:val="4"/>
    <w:qFormat/>
    <w:rsid w:val="00880176"/>
    <w:pPr>
      <w:spacing w:after="0"/>
    </w:pPr>
    <w:rPr>
      <w:b/>
    </w:rPr>
  </w:style>
  <w:style w:type="paragraph" w:customStyle="1" w:styleId="Info-Spalte">
    <w:name w:val="Info-Spalte"/>
    <w:basedOn w:val="Standard"/>
    <w:uiPriority w:val="2"/>
    <w:qFormat/>
    <w:rsid w:val="006A10E8"/>
    <w:pPr>
      <w:spacing w:after="0"/>
    </w:pPr>
    <w:rPr>
      <w:sz w:val="16"/>
    </w:rPr>
  </w:style>
  <w:style w:type="paragraph" w:customStyle="1" w:styleId="AddressText">
    <w:name w:val="AddressText"/>
    <w:basedOn w:val="Standard"/>
    <w:qFormat/>
    <w:rsid w:val="00D50945"/>
    <w:pPr>
      <w:spacing w:after="0" w:line="240" w:lineRule="auto"/>
    </w:pPr>
    <w:rPr>
      <w:rFonts w:ascii="Arial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0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094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A10E8"/>
    <w:rPr>
      <w:color w:val="009EE0" w:themeColor="hyperlink"/>
      <w:u w:val="single"/>
    </w:rPr>
  </w:style>
  <w:style w:type="paragraph" w:styleId="Listenabsatz">
    <w:name w:val="List Paragraph"/>
    <w:basedOn w:val="Standard"/>
    <w:qFormat/>
    <w:rsid w:val="004B2792"/>
    <w:pPr>
      <w:spacing w:line="240" w:lineRule="auto"/>
      <w:ind w:left="720"/>
      <w:contextualSpacing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.rose@osnanet.d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fv-www.de/page.php?id=892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.rose@osnanet.d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NFV\14-02_25_Redesign_2014\Briefpapier_Redesign_2014\WORD\NFV-BriefbogenVorlage-individuell-2Seite-ohneFu&#223;zei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743287C09D6453B9E6E82ED2443FB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A86639-70BA-4965-9836-CE056B23AD31}"/>
      </w:docPartPr>
      <w:docPartBody>
        <w:p w:rsidR="00130854" w:rsidRDefault="00130854">
          <w:pPr>
            <w:pStyle w:val="A743287C09D6453B9E6E82ED2443FB9A"/>
          </w:pPr>
          <w:r w:rsidRPr="00BE2A0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0854"/>
    <w:rsid w:val="00086BD1"/>
    <w:rsid w:val="00130854"/>
    <w:rsid w:val="003D4386"/>
    <w:rsid w:val="00400578"/>
    <w:rsid w:val="00447B93"/>
    <w:rsid w:val="004669BD"/>
    <w:rsid w:val="00620D47"/>
    <w:rsid w:val="00656EDE"/>
    <w:rsid w:val="007A7509"/>
    <w:rsid w:val="007D647F"/>
    <w:rsid w:val="00863AC0"/>
    <w:rsid w:val="009552AF"/>
    <w:rsid w:val="009900E8"/>
    <w:rsid w:val="009D02F8"/>
    <w:rsid w:val="009D257D"/>
    <w:rsid w:val="00A23779"/>
    <w:rsid w:val="00AA0CBD"/>
    <w:rsid w:val="00AA59A5"/>
    <w:rsid w:val="00B63D88"/>
    <w:rsid w:val="00B72770"/>
    <w:rsid w:val="00DA1D35"/>
    <w:rsid w:val="00DC2DB8"/>
    <w:rsid w:val="00E71B71"/>
    <w:rsid w:val="00F521C8"/>
    <w:rsid w:val="00F8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30854"/>
    <w:rPr>
      <w:color w:val="808080"/>
    </w:rPr>
  </w:style>
  <w:style w:type="paragraph" w:customStyle="1" w:styleId="A743287C09D6453B9E6E82ED2443FB9A">
    <w:name w:val="A743287C09D6453B9E6E82ED2443FB9A"/>
    <w:rsid w:val="001308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Benutzerdefiniert 1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DDDDDD"/>
      </a:accent1>
      <a:accent2>
        <a:srgbClr val="ABE7FF"/>
      </a:accent2>
      <a:accent3>
        <a:srgbClr val="FFFFFF"/>
      </a:accent3>
      <a:accent4>
        <a:srgbClr val="000000"/>
      </a:accent4>
      <a:accent5>
        <a:srgbClr val="EBEBEB"/>
      </a:accent5>
      <a:accent6>
        <a:srgbClr val="9BD1E7"/>
      </a:accent6>
      <a:hlink>
        <a:srgbClr val="009EE0"/>
      </a:hlink>
      <a:folHlink>
        <a:srgbClr val="009EE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9D88E4-F039-4D14-89B6-65338F2BF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NFV-BriefbogenVorlage-individuell-2Seite-ohneFußzeile</Template>
  <TotalTime>0</TotalTime>
  <Pages>3</Pages>
  <Words>498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Hilscher</dc:creator>
  <cp:lastModifiedBy> </cp:lastModifiedBy>
  <cp:revision>6</cp:revision>
  <cp:lastPrinted>2015-01-29T08:31:00Z</cp:lastPrinted>
  <dcterms:created xsi:type="dcterms:W3CDTF">2019-11-14T20:02:00Z</dcterms:created>
  <dcterms:modified xsi:type="dcterms:W3CDTF">2021-12-23T15:08:00Z</dcterms:modified>
</cp:coreProperties>
</file>